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6A4A" w:rsidRDefault="00BA6A4A" w:rsidP="006100BD">
      <w:pPr>
        <w:spacing w:line="800" w:lineRule="exact"/>
        <w:jc w:val="center"/>
        <w:rPr>
          <w:b/>
          <w:color w:val="FF0000"/>
          <w:spacing w:val="4"/>
          <w:sz w:val="62"/>
          <w:szCs w:val="62"/>
        </w:rPr>
      </w:pPr>
      <w:r w:rsidRPr="00185883">
        <w:rPr>
          <w:rFonts w:ascii="黑体" w:eastAsia="黑体" w:hAnsi="黑体" w:hint="eastAsia"/>
          <w:sz w:val="36"/>
          <w:szCs w:val="36"/>
        </w:rPr>
        <w:t>北京市中小学生暑期“志愿家庭”服务活动</w:t>
      </w:r>
    </w:p>
    <w:p w:rsidR="00BA6A4A" w:rsidRDefault="00BA6A4A" w:rsidP="00185883">
      <w:pPr>
        <w:jc w:val="center"/>
        <w:rPr>
          <w:rFonts w:ascii="黑体" w:eastAsia="黑体" w:hAnsi="黑体"/>
          <w:sz w:val="36"/>
          <w:szCs w:val="36"/>
        </w:rPr>
      </w:pPr>
      <w:r w:rsidRPr="00185883">
        <w:rPr>
          <w:rFonts w:ascii="黑体" w:eastAsia="黑体" w:hAnsi="黑体" w:hint="eastAsia"/>
          <w:sz w:val="36"/>
          <w:szCs w:val="36"/>
        </w:rPr>
        <w:t>“缤纷暑假微公益</w:t>
      </w:r>
      <w:r w:rsidRPr="00185883">
        <w:rPr>
          <w:rFonts w:ascii="黑体" w:eastAsia="黑体" w:hAnsi="黑体"/>
          <w:sz w:val="36"/>
          <w:szCs w:val="36"/>
        </w:rPr>
        <w:t xml:space="preserve"> </w:t>
      </w:r>
      <w:r w:rsidRPr="00185883">
        <w:rPr>
          <w:rFonts w:ascii="黑体" w:eastAsia="黑体" w:hAnsi="黑体" w:hint="eastAsia"/>
          <w:sz w:val="36"/>
          <w:szCs w:val="36"/>
        </w:rPr>
        <w:t>志愿家庭我先行”</w:t>
      </w:r>
    </w:p>
    <w:p w:rsidR="00BA6A4A" w:rsidRDefault="00BA6A4A" w:rsidP="005148F1">
      <w:pPr>
        <w:rPr>
          <w:rFonts w:ascii="仿宋_GB2312" w:eastAsia="仿宋_GB2312" w:hAnsi="仿宋"/>
          <w:sz w:val="30"/>
          <w:szCs w:val="30"/>
        </w:rPr>
      </w:pPr>
    </w:p>
    <w:p w:rsidR="00BA6A4A" w:rsidRDefault="00BA6A4A" w:rsidP="003F731F">
      <w:pPr>
        <w:spacing w:line="500" w:lineRule="exact"/>
        <w:ind w:firstLineChars="200" w:firstLine="31680"/>
        <w:rPr>
          <w:rFonts w:ascii="仿宋_GB2312" w:eastAsia="仿宋_GB2312" w:hAnsi="仿宋"/>
          <w:sz w:val="30"/>
          <w:szCs w:val="30"/>
        </w:rPr>
      </w:pPr>
      <w:r w:rsidRPr="00185883">
        <w:rPr>
          <w:rFonts w:ascii="仿宋_GB2312" w:eastAsia="仿宋_GB2312" w:hAnsi="仿宋" w:hint="eastAsia"/>
          <w:sz w:val="30"/>
          <w:szCs w:val="30"/>
        </w:rPr>
        <w:t>暑假即将来临之际，为了让同学们过一个快乐、有意义的假期，市教委</w:t>
      </w:r>
      <w:r>
        <w:rPr>
          <w:rFonts w:ascii="仿宋_GB2312" w:eastAsia="仿宋_GB2312" w:hAnsi="仿宋" w:hint="eastAsia"/>
          <w:sz w:val="30"/>
          <w:szCs w:val="30"/>
        </w:rPr>
        <w:t>联合首都文明办、</w:t>
      </w:r>
      <w:r w:rsidRPr="00185883">
        <w:rPr>
          <w:rFonts w:ascii="仿宋_GB2312" w:eastAsia="仿宋_GB2312" w:hAnsi="仿宋" w:hint="eastAsia"/>
          <w:sz w:val="30"/>
          <w:szCs w:val="30"/>
        </w:rPr>
        <w:t>北京市志愿服务联合会</w:t>
      </w:r>
      <w:r>
        <w:rPr>
          <w:rFonts w:ascii="仿宋_GB2312" w:eastAsia="仿宋_GB2312" w:hAnsi="仿宋" w:hint="eastAsia"/>
          <w:sz w:val="30"/>
          <w:szCs w:val="30"/>
        </w:rPr>
        <w:t>，</w:t>
      </w:r>
      <w:r w:rsidRPr="00185883">
        <w:rPr>
          <w:rFonts w:ascii="仿宋_GB2312" w:eastAsia="仿宋_GB2312" w:hAnsi="仿宋" w:hint="eastAsia"/>
          <w:sz w:val="30"/>
          <w:szCs w:val="30"/>
        </w:rPr>
        <w:t>倡导中小学生在暑假期间以家庭为</w:t>
      </w:r>
      <w:r w:rsidRPr="00855F11">
        <w:rPr>
          <w:rFonts w:ascii="仿宋_GB2312" w:eastAsia="仿宋_GB2312" w:hAnsi="仿宋" w:hint="eastAsia"/>
          <w:sz w:val="30"/>
          <w:szCs w:val="30"/>
        </w:rPr>
        <w:t>单位</w:t>
      </w:r>
      <w:r>
        <w:rPr>
          <w:rFonts w:ascii="仿宋_GB2312" w:eastAsia="仿宋_GB2312" w:hAnsi="仿宋" w:hint="eastAsia"/>
          <w:sz w:val="30"/>
          <w:szCs w:val="30"/>
        </w:rPr>
        <w:t>，从身边小事做起，</w:t>
      </w:r>
      <w:r w:rsidRPr="00185883">
        <w:rPr>
          <w:rFonts w:ascii="仿宋_GB2312" w:eastAsia="仿宋_GB2312" w:hAnsi="仿宋" w:hint="eastAsia"/>
          <w:sz w:val="30"/>
          <w:szCs w:val="30"/>
        </w:rPr>
        <w:t>参加</w:t>
      </w:r>
      <w:r>
        <w:rPr>
          <w:rFonts w:ascii="仿宋_GB2312" w:eastAsia="仿宋_GB2312" w:hAnsi="仿宋" w:hint="eastAsia"/>
          <w:sz w:val="30"/>
          <w:szCs w:val="30"/>
        </w:rPr>
        <w:t>各类微公益</w:t>
      </w:r>
      <w:r w:rsidRPr="00185883">
        <w:rPr>
          <w:rFonts w:ascii="仿宋_GB2312" w:eastAsia="仿宋_GB2312" w:hAnsi="仿宋" w:hint="eastAsia"/>
          <w:sz w:val="30"/>
          <w:szCs w:val="30"/>
        </w:rPr>
        <w:t>志愿服务活动。</w:t>
      </w:r>
    </w:p>
    <w:p w:rsidR="00BA6A4A" w:rsidRDefault="00BA6A4A" w:rsidP="003F731F">
      <w:pPr>
        <w:spacing w:line="500" w:lineRule="exact"/>
        <w:ind w:firstLineChars="200" w:firstLine="31680"/>
        <w:rPr>
          <w:rFonts w:ascii="黑体" w:eastAsia="黑体" w:hAnsi="黑体"/>
          <w:sz w:val="30"/>
          <w:szCs w:val="30"/>
        </w:rPr>
      </w:pPr>
      <w:r w:rsidRPr="00855F11">
        <w:rPr>
          <w:rFonts w:ascii="黑体" w:eastAsia="黑体" w:hAnsi="黑体" w:hint="eastAsia"/>
          <w:sz w:val="30"/>
          <w:szCs w:val="30"/>
        </w:rPr>
        <w:t>一、活动主题</w:t>
      </w:r>
    </w:p>
    <w:p w:rsidR="00BA6A4A" w:rsidRPr="00855F11" w:rsidRDefault="00BA6A4A" w:rsidP="003F731F">
      <w:pPr>
        <w:spacing w:line="500" w:lineRule="exact"/>
        <w:ind w:firstLineChars="200" w:firstLine="31680"/>
        <w:rPr>
          <w:rFonts w:ascii="黑体" w:eastAsia="黑体" w:hAnsi="黑体"/>
          <w:sz w:val="30"/>
          <w:szCs w:val="30"/>
        </w:rPr>
      </w:pPr>
      <w:r w:rsidRPr="00185883">
        <w:rPr>
          <w:rFonts w:ascii="仿宋_GB2312" w:eastAsia="仿宋_GB2312" w:hAnsi="仿宋" w:hint="eastAsia"/>
          <w:sz w:val="30"/>
          <w:szCs w:val="30"/>
        </w:rPr>
        <w:t>“缤纷暑假微公益</w:t>
      </w:r>
      <w:r w:rsidRPr="00185883">
        <w:rPr>
          <w:rFonts w:ascii="仿宋_GB2312" w:eastAsia="仿宋_GB2312" w:hAnsi="仿宋"/>
          <w:sz w:val="30"/>
          <w:szCs w:val="30"/>
        </w:rPr>
        <w:t xml:space="preserve"> </w:t>
      </w:r>
      <w:r w:rsidRPr="00185883">
        <w:rPr>
          <w:rFonts w:ascii="仿宋_GB2312" w:eastAsia="仿宋_GB2312" w:hAnsi="仿宋" w:hint="eastAsia"/>
          <w:sz w:val="30"/>
          <w:szCs w:val="30"/>
        </w:rPr>
        <w:t>志愿家庭我先行”</w:t>
      </w:r>
    </w:p>
    <w:p w:rsidR="00BA6A4A" w:rsidRDefault="00BA6A4A" w:rsidP="003F731F">
      <w:pPr>
        <w:spacing w:line="500" w:lineRule="exact"/>
        <w:ind w:firstLineChars="200" w:firstLine="31680"/>
        <w:rPr>
          <w:rFonts w:ascii="黑体" w:eastAsia="黑体" w:hAnsi="黑体"/>
          <w:sz w:val="30"/>
          <w:szCs w:val="30"/>
        </w:rPr>
      </w:pPr>
      <w:r w:rsidRPr="00001E32">
        <w:rPr>
          <w:rFonts w:ascii="黑体" w:eastAsia="黑体" w:hAnsi="黑体" w:hint="eastAsia"/>
          <w:sz w:val="30"/>
          <w:szCs w:val="30"/>
        </w:rPr>
        <w:t>二、活动时间</w:t>
      </w:r>
    </w:p>
    <w:p w:rsidR="00BA6A4A" w:rsidRPr="0098324F" w:rsidRDefault="00BA6A4A" w:rsidP="003F731F">
      <w:pPr>
        <w:spacing w:line="500" w:lineRule="exact"/>
        <w:ind w:firstLineChars="200" w:firstLine="31680"/>
        <w:rPr>
          <w:rFonts w:ascii="仿宋_GB2312" w:eastAsia="仿宋_GB2312" w:hAnsi="仿宋"/>
          <w:sz w:val="30"/>
          <w:szCs w:val="30"/>
        </w:rPr>
      </w:pPr>
      <w:r w:rsidRPr="0098324F">
        <w:rPr>
          <w:rFonts w:ascii="仿宋_GB2312" w:eastAsia="仿宋_GB2312" w:hAnsi="仿宋"/>
          <w:sz w:val="30"/>
          <w:szCs w:val="30"/>
        </w:rPr>
        <w:t>2016</w:t>
      </w:r>
      <w:r w:rsidRPr="0098324F">
        <w:rPr>
          <w:rFonts w:ascii="仿宋_GB2312" w:eastAsia="仿宋_GB2312" w:hAnsi="仿宋" w:hint="eastAsia"/>
          <w:sz w:val="30"/>
          <w:szCs w:val="30"/>
        </w:rPr>
        <w:t>年</w:t>
      </w:r>
      <w:r w:rsidRPr="0098324F">
        <w:rPr>
          <w:rFonts w:ascii="仿宋_GB2312" w:eastAsia="仿宋_GB2312" w:hAnsi="仿宋"/>
          <w:sz w:val="30"/>
          <w:szCs w:val="30"/>
        </w:rPr>
        <w:t>7</w:t>
      </w:r>
      <w:r w:rsidRPr="0098324F">
        <w:rPr>
          <w:rFonts w:ascii="仿宋_GB2312" w:eastAsia="仿宋_GB2312" w:hAnsi="仿宋" w:hint="eastAsia"/>
          <w:sz w:val="30"/>
          <w:szCs w:val="30"/>
        </w:rPr>
        <w:t>月</w:t>
      </w:r>
      <w:r w:rsidRPr="0098324F">
        <w:rPr>
          <w:rFonts w:ascii="仿宋_GB2312" w:eastAsia="仿宋_GB2312" w:hAnsi="仿宋"/>
          <w:sz w:val="30"/>
          <w:szCs w:val="30"/>
        </w:rPr>
        <w:t>13</w:t>
      </w:r>
      <w:r w:rsidRPr="0098324F">
        <w:rPr>
          <w:rFonts w:ascii="仿宋_GB2312" w:eastAsia="仿宋_GB2312" w:hAnsi="仿宋" w:hint="eastAsia"/>
          <w:sz w:val="30"/>
          <w:szCs w:val="30"/>
        </w:rPr>
        <w:t>日</w:t>
      </w:r>
      <w:r w:rsidRPr="0098324F">
        <w:rPr>
          <w:rFonts w:ascii="仿宋_GB2312" w:eastAsia="仿宋_GB2312" w:hAnsi="仿宋"/>
          <w:sz w:val="30"/>
          <w:szCs w:val="30"/>
        </w:rPr>
        <w:t>—</w:t>
      </w:r>
      <w:r w:rsidRPr="0098324F">
        <w:rPr>
          <w:rFonts w:ascii="仿宋_GB2312" w:eastAsia="仿宋_GB2312" w:hAnsi="仿宋"/>
          <w:sz w:val="30"/>
          <w:szCs w:val="30"/>
        </w:rPr>
        <w:t>8</w:t>
      </w:r>
      <w:r w:rsidRPr="0098324F">
        <w:rPr>
          <w:rFonts w:ascii="仿宋_GB2312" w:eastAsia="仿宋_GB2312" w:hAnsi="仿宋" w:hint="eastAsia"/>
          <w:sz w:val="30"/>
          <w:szCs w:val="30"/>
        </w:rPr>
        <w:t>月</w:t>
      </w:r>
      <w:r w:rsidRPr="0098324F">
        <w:rPr>
          <w:rFonts w:ascii="仿宋_GB2312" w:eastAsia="仿宋_GB2312" w:hAnsi="仿宋"/>
          <w:sz w:val="30"/>
          <w:szCs w:val="30"/>
        </w:rPr>
        <w:t>31</w:t>
      </w:r>
      <w:r w:rsidRPr="0098324F">
        <w:rPr>
          <w:rFonts w:ascii="仿宋_GB2312" w:eastAsia="仿宋_GB2312" w:hAnsi="仿宋" w:hint="eastAsia"/>
          <w:sz w:val="30"/>
          <w:szCs w:val="30"/>
        </w:rPr>
        <w:t>日</w:t>
      </w:r>
    </w:p>
    <w:p w:rsidR="00BA6A4A" w:rsidRPr="00855F11" w:rsidRDefault="00BA6A4A" w:rsidP="003F731F">
      <w:pPr>
        <w:spacing w:line="500" w:lineRule="exact"/>
        <w:ind w:firstLineChars="200" w:firstLine="31680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 w:hint="eastAsia"/>
          <w:sz w:val="30"/>
          <w:szCs w:val="30"/>
        </w:rPr>
        <w:t>三</w:t>
      </w:r>
      <w:r w:rsidRPr="00855F11">
        <w:rPr>
          <w:rFonts w:ascii="黑体" w:eastAsia="黑体" w:hAnsi="黑体" w:hint="eastAsia"/>
          <w:sz w:val="30"/>
          <w:szCs w:val="30"/>
        </w:rPr>
        <w:t>、活动内容</w:t>
      </w:r>
    </w:p>
    <w:p w:rsidR="00BA6A4A" w:rsidRDefault="00BA6A4A" w:rsidP="003F731F">
      <w:pPr>
        <w:spacing w:line="500" w:lineRule="exact"/>
        <w:ind w:firstLineChars="200" w:firstLine="31680"/>
        <w:rPr>
          <w:rFonts w:ascii="仿宋_GB2312" w:eastAsia="仿宋_GB2312" w:hAnsi="仿宋"/>
          <w:sz w:val="30"/>
          <w:szCs w:val="30"/>
        </w:rPr>
      </w:pPr>
      <w:r>
        <w:rPr>
          <w:rFonts w:ascii="仿宋_GB2312" w:eastAsia="仿宋_GB2312" w:hAnsi="仿宋"/>
          <w:sz w:val="30"/>
          <w:szCs w:val="30"/>
        </w:rPr>
        <w:t xml:space="preserve"> </w:t>
      </w:r>
      <w:r>
        <w:rPr>
          <w:rFonts w:ascii="仿宋_GB2312" w:eastAsia="仿宋_GB2312" w:hAnsi="仿宋" w:hint="eastAsia"/>
          <w:sz w:val="30"/>
          <w:szCs w:val="30"/>
        </w:rPr>
        <w:t>“小手拉大手”，</w:t>
      </w:r>
      <w:r w:rsidRPr="00185883">
        <w:rPr>
          <w:rFonts w:ascii="仿宋_GB2312" w:eastAsia="仿宋_GB2312" w:hAnsi="仿宋" w:hint="eastAsia"/>
          <w:sz w:val="30"/>
          <w:szCs w:val="30"/>
        </w:rPr>
        <w:t>倡议家长和同学们在暑期积极参加</w:t>
      </w:r>
      <w:r>
        <w:rPr>
          <w:rFonts w:ascii="仿宋_GB2312" w:eastAsia="仿宋_GB2312" w:hAnsi="仿宋" w:hint="eastAsia"/>
          <w:sz w:val="30"/>
          <w:szCs w:val="30"/>
        </w:rPr>
        <w:t>以下</w:t>
      </w:r>
      <w:r w:rsidRPr="00185883">
        <w:rPr>
          <w:rFonts w:ascii="仿宋_GB2312" w:eastAsia="仿宋_GB2312" w:hAnsi="仿宋" w:hint="eastAsia"/>
          <w:sz w:val="30"/>
          <w:szCs w:val="30"/>
        </w:rPr>
        <w:t>微公益活动</w:t>
      </w:r>
      <w:r>
        <w:rPr>
          <w:rFonts w:ascii="仿宋_GB2312" w:eastAsia="仿宋_GB2312" w:hAnsi="仿宋" w:hint="eastAsia"/>
          <w:sz w:val="30"/>
          <w:szCs w:val="30"/>
        </w:rPr>
        <w:t>：</w:t>
      </w:r>
    </w:p>
    <w:p w:rsidR="00BA6A4A" w:rsidRDefault="00BA6A4A" w:rsidP="003F731F">
      <w:pPr>
        <w:spacing w:line="500" w:lineRule="exact"/>
        <w:ind w:firstLineChars="200" w:firstLine="31680"/>
        <w:rPr>
          <w:rStyle w:val="Strong"/>
          <w:rFonts w:ascii="仿宋_GB2312" w:eastAsia="仿宋_GB2312" w:cs="Arial"/>
          <w:b w:val="0"/>
          <w:bCs w:val="0"/>
          <w:color w:val="333333"/>
          <w:sz w:val="30"/>
          <w:szCs w:val="30"/>
          <w:shd w:val="clear" w:color="auto" w:fill="FFFFFF"/>
        </w:rPr>
      </w:pPr>
      <w:r>
        <w:rPr>
          <w:rFonts w:ascii="仿宋_GB2312" w:eastAsia="仿宋_GB2312" w:hAnsi="仿宋" w:hint="eastAsia"/>
          <w:sz w:val="30"/>
          <w:szCs w:val="30"/>
        </w:rPr>
        <w:t>（一）</w:t>
      </w:r>
      <w:r w:rsidRPr="00F02653">
        <w:rPr>
          <w:rFonts w:ascii="仿宋_GB2312" w:eastAsia="仿宋_GB2312" w:hAnsi="仿宋" w:hint="eastAsia"/>
          <w:sz w:val="30"/>
          <w:szCs w:val="30"/>
        </w:rPr>
        <w:t>邻里守望</w:t>
      </w:r>
      <w:r w:rsidRPr="00F02653">
        <w:rPr>
          <w:rFonts w:ascii="仿宋_GB2312" w:eastAsia="仿宋_GB2312" w:hAnsi="仿宋"/>
          <w:sz w:val="30"/>
          <w:szCs w:val="30"/>
        </w:rPr>
        <w:t>——</w:t>
      </w:r>
      <w:r w:rsidRPr="00F02653">
        <w:rPr>
          <w:rFonts w:ascii="仿宋_GB2312" w:eastAsia="仿宋_GB2312" w:hint="eastAsia"/>
          <w:color w:val="333333"/>
          <w:sz w:val="30"/>
          <w:szCs w:val="30"/>
          <w:shd w:val="clear" w:color="auto" w:fill="FFFFFF"/>
        </w:rPr>
        <w:t>关爱</w:t>
      </w:r>
      <w:r w:rsidRPr="00F02653">
        <w:rPr>
          <w:rStyle w:val="Strong"/>
          <w:rFonts w:ascii="仿宋_GB2312" w:eastAsia="仿宋_GB2312" w:cs="Arial" w:hint="eastAsia"/>
          <w:b w:val="0"/>
          <w:bCs w:val="0"/>
          <w:color w:val="333333"/>
          <w:sz w:val="30"/>
          <w:szCs w:val="30"/>
          <w:shd w:val="clear" w:color="auto" w:fill="FFFFFF"/>
        </w:rPr>
        <w:t>帮助身边的空巢老人、残疾人和困难家庭等，为他们送去温暖。</w:t>
      </w:r>
    </w:p>
    <w:p w:rsidR="00BA6A4A" w:rsidRDefault="00BA6A4A" w:rsidP="003F731F">
      <w:pPr>
        <w:spacing w:line="500" w:lineRule="exact"/>
        <w:ind w:firstLineChars="200" w:firstLine="31680"/>
        <w:rPr>
          <w:rStyle w:val="Strong"/>
          <w:rFonts w:ascii="仿宋_GB2312" w:eastAsia="仿宋_GB2312" w:cs="Arial"/>
          <w:b w:val="0"/>
          <w:bCs w:val="0"/>
          <w:color w:val="333333"/>
          <w:sz w:val="30"/>
          <w:szCs w:val="30"/>
          <w:shd w:val="clear" w:color="auto" w:fill="FFFFFF"/>
        </w:rPr>
      </w:pPr>
      <w:r>
        <w:rPr>
          <w:rStyle w:val="Strong"/>
          <w:rFonts w:ascii="仿宋_GB2312" w:eastAsia="仿宋_GB2312" w:cs="Arial" w:hint="eastAsia"/>
          <w:b w:val="0"/>
          <w:bCs w:val="0"/>
          <w:color w:val="333333"/>
          <w:sz w:val="30"/>
          <w:szCs w:val="30"/>
          <w:shd w:val="clear" w:color="auto" w:fill="FFFFFF"/>
        </w:rPr>
        <w:t>（二）文明出游</w:t>
      </w:r>
      <w:r>
        <w:rPr>
          <w:rStyle w:val="Strong"/>
          <w:rFonts w:ascii="仿宋_GB2312" w:eastAsia="仿宋_GB2312" w:cs="Arial"/>
          <w:b w:val="0"/>
          <w:bCs w:val="0"/>
          <w:color w:val="333333"/>
          <w:sz w:val="30"/>
          <w:szCs w:val="30"/>
          <w:shd w:val="clear" w:color="auto" w:fill="FFFFFF"/>
        </w:rPr>
        <w:t>——</w:t>
      </w:r>
      <w:r>
        <w:rPr>
          <w:rStyle w:val="Strong"/>
          <w:rFonts w:ascii="仿宋_GB2312" w:eastAsia="仿宋_GB2312" w:cs="Arial" w:hint="eastAsia"/>
          <w:b w:val="0"/>
          <w:bCs w:val="0"/>
          <w:color w:val="333333"/>
          <w:sz w:val="30"/>
          <w:szCs w:val="30"/>
          <w:shd w:val="clear" w:color="auto" w:fill="FFFFFF"/>
        </w:rPr>
        <w:t>在假期外出游玩的路上记录旅途中的一次志愿服务活动。</w:t>
      </w:r>
    </w:p>
    <w:p w:rsidR="00BA6A4A" w:rsidRPr="006713EF" w:rsidRDefault="00BA6A4A" w:rsidP="003F731F">
      <w:pPr>
        <w:spacing w:line="500" w:lineRule="exact"/>
        <w:ind w:firstLineChars="200" w:firstLine="31680"/>
        <w:rPr>
          <w:rStyle w:val="Strong"/>
          <w:rFonts w:ascii="仿宋_GB2312" w:eastAsia="仿宋_GB2312" w:cs="Arial"/>
          <w:b w:val="0"/>
          <w:bCs w:val="0"/>
          <w:color w:val="333333"/>
          <w:sz w:val="30"/>
          <w:szCs w:val="30"/>
          <w:shd w:val="clear" w:color="auto" w:fill="FFFFFF"/>
        </w:rPr>
      </w:pPr>
      <w:r>
        <w:rPr>
          <w:rStyle w:val="Strong"/>
          <w:rFonts w:ascii="仿宋_GB2312" w:eastAsia="仿宋_GB2312" w:cs="Arial" w:hint="eastAsia"/>
          <w:b w:val="0"/>
          <w:bCs w:val="0"/>
          <w:color w:val="333333"/>
          <w:sz w:val="30"/>
          <w:szCs w:val="30"/>
          <w:shd w:val="clear" w:color="auto" w:fill="FFFFFF"/>
        </w:rPr>
        <w:t>（三）随手环保</w:t>
      </w:r>
      <w:r>
        <w:rPr>
          <w:rStyle w:val="Strong"/>
          <w:rFonts w:ascii="仿宋_GB2312" w:eastAsia="仿宋_GB2312" w:cs="Arial"/>
          <w:b w:val="0"/>
          <w:bCs w:val="0"/>
          <w:color w:val="333333"/>
          <w:sz w:val="30"/>
          <w:szCs w:val="30"/>
          <w:shd w:val="clear" w:color="auto" w:fill="FFFFFF"/>
        </w:rPr>
        <w:t>——</w:t>
      </w:r>
      <w:r w:rsidRPr="006713EF">
        <w:rPr>
          <w:rStyle w:val="Strong"/>
          <w:rFonts w:ascii="仿宋_GB2312" w:eastAsia="仿宋_GB2312" w:cs="Arial" w:hint="eastAsia"/>
          <w:b w:val="0"/>
          <w:bCs w:val="0"/>
          <w:color w:val="333333"/>
          <w:sz w:val="30"/>
          <w:szCs w:val="30"/>
          <w:shd w:val="clear" w:color="auto" w:fill="FFFFFF"/>
        </w:rPr>
        <w:t>垃圾分类，随手将废弃物扔进垃圾箱。</w:t>
      </w:r>
    </w:p>
    <w:p w:rsidR="00BA6A4A" w:rsidRPr="00F02653" w:rsidRDefault="00BA6A4A" w:rsidP="003F731F">
      <w:pPr>
        <w:spacing w:line="500" w:lineRule="exact"/>
        <w:ind w:firstLineChars="200" w:firstLine="31680"/>
        <w:rPr>
          <w:rFonts w:ascii="仿宋_GB2312" w:eastAsia="仿宋_GB2312" w:hAnsi="仿宋"/>
          <w:sz w:val="30"/>
          <w:szCs w:val="30"/>
        </w:rPr>
      </w:pPr>
      <w:r>
        <w:rPr>
          <w:rStyle w:val="Strong"/>
          <w:rFonts w:ascii="仿宋_GB2312" w:eastAsia="仿宋_GB2312" w:cs="Arial" w:hint="eastAsia"/>
          <w:b w:val="0"/>
          <w:bCs w:val="0"/>
          <w:color w:val="333333"/>
          <w:sz w:val="30"/>
          <w:szCs w:val="30"/>
          <w:shd w:val="clear" w:color="auto" w:fill="FFFFFF"/>
        </w:rPr>
        <w:t>（四）乐学互助</w:t>
      </w:r>
      <w:r>
        <w:rPr>
          <w:rStyle w:val="Strong"/>
          <w:rFonts w:ascii="仿宋_GB2312" w:eastAsia="仿宋_GB2312" w:cs="Arial"/>
          <w:b w:val="0"/>
          <w:bCs w:val="0"/>
          <w:color w:val="333333"/>
          <w:sz w:val="30"/>
          <w:szCs w:val="30"/>
          <w:shd w:val="clear" w:color="auto" w:fill="FFFFFF"/>
        </w:rPr>
        <w:t>——</w:t>
      </w:r>
      <w:r>
        <w:rPr>
          <w:rStyle w:val="Strong"/>
          <w:rFonts w:ascii="仿宋_GB2312" w:eastAsia="仿宋_GB2312" w:cs="Arial" w:hint="eastAsia"/>
          <w:b w:val="0"/>
          <w:bCs w:val="0"/>
          <w:color w:val="333333"/>
          <w:sz w:val="30"/>
          <w:szCs w:val="30"/>
          <w:shd w:val="clear" w:color="auto" w:fill="FFFFFF"/>
        </w:rPr>
        <w:t>为身边的小同学做一次课业辅导。</w:t>
      </w:r>
    </w:p>
    <w:p w:rsidR="00BA6A4A" w:rsidRPr="00D03382" w:rsidRDefault="00BA6A4A" w:rsidP="003F731F">
      <w:pPr>
        <w:spacing w:line="500" w:lineRule="exact"/>
        <w:ind w:firstLineChars="200" w:firstLine="31680"/>
        <w:rPr>
          <w:rFonts w:ascii="黑体" w:eastAsia="黑体" w:hAnsi="黑体"/>
          <w:sz w:val="30"/>
          <w:szCs w:val="30"/>
        </w:rPr>
      </w:pPr>
      <w:r w:rsidRPr="00D03382">
        <w:rPr>
          <w:rFonts w:ascii="黑体" w:eastAsia="黑体" w:hAnsi="黑体" w:hint="eastAsia"/>
          <w:sz w:val="30"/>
          <w:szCs w:val="30"/>
        </w:rPr>
        <w:t>四、活动形式</w:t>
      </w:r>
      <w:r>
        <w:rPr>
          <w:rFonts w:ascii="黑体" w:eastAsia="黑体" w:hAnsi="黑体"/>
          <w:sz w:val="30"/>
          <w:szCs w:val="30"/>
        </w:rPr>
        <w:t xml:space="preserve">     </w:t>
      </w:r>
    </w:p>
    <w:p w:rsidR="00BA6A4A" w:rsidRPr="007743E8" w:rsidRDefault="00BA6A4A" w:rsidP="003F731F">
      <w:pPr>
        <w:spacing w:line="500" w:lineRule="exact"/>
        <w:ind w:firstLineChars="200" w:firstLine="31680"/>
        <w:rPr>
          <w:rFonts w:ascii="仿宋_GB2312" w:eastAsia="仿宋_GB2312" w:hAnsi="仿宋"/>
          <w:sz w:val="30"/>
          <w:szCs w:val="30"/>
        </w:rPr>
      </w:pPr>
      <w:r>
        <w:rPr>
          <w:rFonts w:ascii="仿宋_GB2312" w:eastAsia="仿宋_GB2312" w:hAnsi="仿宋" w:hint="eastAsia"/>
          <w:sz w:val="30"/>
          <w:szCs w:val="30"/>
        </w:rPr>
        <w:t>（一）</w:t>
      </w:r>
      <w:r w:rsidRPr="007743E8">
        <w:rPr>
          <w:rFonts w:ascii="仿宋_GB2312" w:eastAsia="仿宋_GB2312" w:hAnsi="仿宋" w:hint="eastAsia"/>
          <w:sz w:val="30"/>
          <w:szCs w:val="30"/>
        </w:rPr>
        <w:t>倡导中小学生依托“志愿北京”网络平台</w:t>
      </w:r>
      <w:r w:rsidRPr="007743E8">
        <w:rPr>
          <w:rFonts w:ascii="仿宋_GB2312" w:eastAsia="仿宋_GB2312" w:hAnsi="仿宋"/>
          <w:sz w:val="30"/>
          <w:szCs w:val="30"/>
        </w:rPr>
        <w:t>(www.bv2008.cn)</w:t>
      </w:r>
      <w:r w:rsidRPr="007743E8">
        <w:rPr>
          <w:rFonts w:ascii="仿宋_GB2312" w:eastAsia="仿宋_GB2312" w:hAnsi="仿宋" w:hint="eastAsia"/>
          <w:sz w:val="30"/>
          <w:szCs w:val="30"/>
        </w:rPr>
        <w:t>，注册成为实名志愿者。（实名注册流程见附件</w:t>
      </w:r>
      <w:r w:rsidRPr="007743E8">
        <w:rPr>
          <w:rFonts w:ascii="仿宋_GB2312" w:eastAsia="仿宋_GB2312" w:hAnsi="仿宋"/>
          <w:sz w:val="30"/>
          <w:szCs w:val="30"/>
        </w:rPr>
        <w:t>1</w:t>
      </w:r>
      <w:r w:rsidRPr="007743E8">
        <w:rPr>
          <w:rFonts w:ascii="仿宋_GB2312" w:eastAsia="仿宋_GB2312" w:hAnsi="仿宋" w:hint="eastAsia"/>
          <w:sz w:val="30"/>
          <w:szCs w:val="30"/>
        </w:rPr>
        <w:t>）</w:t>
      </w:r>
    </w:p>
    <w:p w:rsidR="00BA6A4A" w:rsidRPr="00185883" w:rsidRDefault="00BA6A4A" w:rsidP="003F731F">
      <w:pPr>
        <w:spacing w:line="500" w:lineRule="exact"/>
        <w:ind w:firstLineChars="200" w:firstLine="31680"/>
        <w:rPr>
          <w:rFonts w:ascii="仿宋_GB2312" w:eastAsia="仿宋_GB2312" w:hAnsi="仿宋"/>
          <w:sz w:val="30"/>
          <w:szCs w:val="30"/>
        </w:rPr>
      </w:pPr>
      <w:r>
        <w:rPr>
          <w:rFonts w:ascii="仿宋_GB2312" w:eastAsia="仿宋_GB2312" w:hAnsi="仿宋" w:hint="eastAsia"/>
          <w:b/>
          <w:sz w:val="30"/>
          <w:szCs w:val="30"/>
        </w:rPr>
        <w:t>（二）</w:t>
      </w:r>
      <w:r w:rsidRPr="00185883">
        <w:rPr>
          <w:rFonts w:ascii="仿宋_GB2312" w:eastAsia="仿宋_GB2312" w:hAnsi="仿宋" w:hint="eastAsia"/>
          <w:sz w:val="30"/>
          <w:szCs w:val="30"/>
        </w:rPr>
        <w:t>倡导学生以家庭为单位</w:t>
      </w:r>
      <w:r>
        <w:rPr>
          <w:rFonts w:ascii="仿宋_GB2312" w:eastAsia="仿宋_GB2312" w:hAnsi="仿宋" w:hint="eastAsia"/>
          <w:sz w:val="30"/>
          <w:szCs w:val="30"/>
        </w:rPr>
        <w:t>注册志愿家庭，鼓励中小学生担任“小户主”，邀请父母、亲戚、同学</w:t>
      </w:r>
      <w:r w:rsidRPr="00185883">
        <w:rPr>
          <w:rFonts w:ascii="仿宋_GB2312" w:eastAsia="仿宋_GB2312" w:hAnsi="仿宋" w:hint="eastAsia"/>
          <w:sz w:val="30"/>
          <w:szCs w:val="30"/>
        </w:rPr>
        <w:t>朋友成为“志愿家庭”成员，带领“志愿家庭”通过“小手拉大手”的方式带动家庭参与志愿服务，记录服务内容和时间。</w:t>
      </w:r>
    </w:p>
    <w:p w:rsidR="00BA6A4A" w:rsidRPr="00D03382" w:rsidRDefault="00BA6A4A" w:rsidP="003F731F">
      <w:pPr>
        <w:spacing w:line="520" w:lineRule="exact"/>
        <w:ind w:firstLineChars="200" w:firstLine="31680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 w:hint="eastAsia"/>
          <w:sz w:val="30"/>
          <w:szCs w:val="30"/>
        </w:rPr>
        <w:t>五、活动要求</w:t>
      </w:r>
    </w:p>
    <w:p w:rsidR="00BA6A4A" w:rsidRDefault="00BA6A4A" w:rsidP="003F731F">
      <w:pPr>
        <w:spacing w:line="500" w:lineRule="exact"/>
        <w:ind w:firstLineChars="200" w:firstLine="31680"/>
        <w:rPr>
          <w:rFonts w:ascii="黑体" w:eastAsia="黑体" w:hAnsi="黑体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学生和家长一起开展一次以家庭为单位的志愿服务活动；拍摄一张以家庭为主体的志愿服务照片；三</w:t>
      </w:r>
      <w:r w:rsidRPr="0015196B">
        <w:rPr>
          <w:rFonts w:ascii="仿宋_GB2312" w:eastAsia="仿宋_GB2312" w:hint="eastAsia"/>
          <w:sz w:val="30"/>
          <w:szCs w:val="30"/>
        </w:rPr>
        <w:t>是</w:t>
      </w:r>
      <w:r>
        <w:rPr>
          <w:rFonts w:ascii="仿宋_GB2312" w:eastAsia="仿宋_GB2312" w:hint="eastAsia"/>
          <w:sz w:val="30"/>
          <w:szCs w:val="30"/>
        </w:rPr>
        <w:t>记录一篇参加志愿服务的日志；四是到“志愿北京”网站和</w:t>
      </w:r>
      <w:r>
        <w:rPr>
          <w:rFonts w:ascii="仿宋_GB2312" w:eastAsia="仿宋_GB2312" w:hAnsi="仿宋" w:hint="eastAsia"/>
          <w:sz w:val="30"/>
          <w:szCs w:val="30"/>
        </w:rPr>
        <w:t>北京市</w:t>
      </w:r>
      <w:r>
        <w:rPr>
          <w:rFonts w:ascii="仿宋_GB2312" w:eastAsia="仿宋_GB2312" w:hint="eastAsia"/>
          <w:sz w:val="30"/>
          <w:szCs w:val="30"/>
        </w:rPr>
        <w:t>中小学数字德育网上分享一次参加</w:t>
      </w:r>
      <w:r w:rsidRPr="0015196B">
        <w:rPr>
          <w:rFonts w:eastAsia="仿宋_GB2312" w:hint="eastAsia"/>
          <w:sz w:val="30"/>
          <w:szCs w:val="30"/>
        </w:rPr>
        <w:t>志愿</w:t>
      </w:r>
      <w:r>
        <w:rPr>
          <w:rFonts w:eastAsia="仿宋_GB2312" w:hint="eastAsia"/>
          <w:sz w:val="30"/>
          <w:szCs w:val="30"/>
        </w:rPr>
        <w:t>服务的经历</w:t>
      </w:r>
      <w:r w:rsidRPr="0015196B">
        <w:rPr>
          <w:rFonts w:eastAsia="仿宋_GB2312" w:hint="eastAsia"/>
          <w:sz w:val="30"/>
          <w:szCs w:val="30"/>
        </w:rPr>
        <w:t>。</w:t>
      </w:r>
      <w:r>
        <w:rPr>
          <w:rFonts w:ascii="仿宋_GB2312" w:eastAsia="仿宋_GB2312" w:hAnsi="仿宋" w:hint="eastAsia"/>
          <w:sz w:val="30"/>
          <w:szCs w:val="30"/>
        </w:rPr>
        <w:t>传递身边美好，做到志愿服务人人可为、时时可为、处处可为、事事</w:t>
      </w:r>
      <w:r w:rsidRPr="00185883">
        <w:rPr>
          <w:rFonts w:ascii="仿宋_GB2312" w:eastAsia="仿宋_GB2312" w:hAnsi="仿宋" w:hint="eastAsia"/>
          <w:sz w:val="30"/>
          <w:szCs w:val="30"/>
        </w:rPr>
        <w:t>可为。</w:t>
      </w:r>
    </w:p>
    <w:p w:rsidR="00BA6A4A" w:rsidRPr="00D03382" w:rsidRDefault="00BA6A4A" w:rsidP="003F731F">
      <w:pPr>
        <w:spacing w:line="500" w:lineRule="exact"/>
        <w:ind w:firstLineChars="200" w:firstLine="31680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 w:hint="eastAsia"/>
          <w:sz w:val="30"/>
          <w:szCs w:val="30"/>
        </w:rPr>
        <w:t>六</w:t>
      </w:r>
      <w:r w:rsidRPr="00D03382">
        <w:rPr>
          <w:rFonts w:ascii="黑体" w:eastAsia="黑体" w:hAnsi="黑体" w:hint="eastAsia"/>
          <w:sz w:val="30"/>
          <w:szCs w:val="30"/>
        </w:rPr>
        <w:t>、参与方式</w:t>
      </w:r>
    </w:p>
    <w:p w:rsidR="00BA6A4A" w:rsidRPr="00185883" w:rsidRDefault="00BA6A4A" w:rsidP="003F731F">
      <w:pPr>
        <w:spacing w:line="500" w:lineRule="exact"/>
        <w:ind w:firstLineChars="200" w:firstLine="31680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（一）</w:t>
      </w:r>
      <w:r w:rsidRPr="00185883">
        <w:rPr>
          <w:rFonts w:ascii="仿宋_GB2312" w:eastAsia="仿宋_GB2312" w:hint="eastAsia"/>
          <w:sz w:val="30"/>
          <w:szCs w:val="30"/>
        </w:rPr>
        <w:t>参加志愿服务活动的同学可直接访问志愿北京网站（网址：</w:t>
      </w:r>
      <w:r w:rsidRPr="00185883">
        <w:rPr>
          <w:rFonts w:ascii="仿宋_GB2312" w:eastAsia="仿宋_GB2312" w:hAnsi="仿宋"/>
          <w:sz w:val="30"/>
          <w:szCs w:val="30"/>
        </w:rPr>
        <w:t>www.bv2008.cn</w:t>
      </w:r>
      <w:r w:rsidRPr="00185883">
        <w:rPr>
          <w:rFonts w:ascii="仿宋_GB2312" w:eastAsia="仿宋_GB2312" w:hint="eastAsia"/>
          <w:sz w:val="30"/>
          <w:szCs w:val="30"/>
        </w:rPr>
        <w:t>），注册成为“志愿家庭”后，即可上传服务照片记录服务内容和时间。</w:t>
      </w:r>
    </w:p>
    <w:p w:rsidR="00BA6A4A" w:rsidRDefault="00BA6A4A" w:rsidP="003F731F">
      <w:pPr>
        <w:spacing w:line="500" w:lineRule="exact"/>
        <w:ind w:firstLineChars="200" w:firstLine="31680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（二）参加活动的同学可直接访问北京市中小学数字德育平台（网址：</w:t>
      </w:r>
      <w:r>
        <w:rPr>
          <w:rFonts w:ascii="仿宋_GB2312" w:eastAsia="仿宋_GB2312"/>
          <w:sz w:val="30"/>
          <w:szCs w:val="30"/>
        </w:rPr>
        <w:t>moral.bjedu.cn</w:t>
      </w:r>
      <w:r>
        <w:rPr>
          <w:rFonts w:ascii="仿宋_GB2312" w:eastAsia="仿宋_GB2312" w:hint="eastAsia"/>
          <w:sz w:val="30"/>
          <w:szCs w:val="30"/>
        </w:rPr>
        <w:t>），用自己的</w:t>
      </w:r>
      <w:r w:rsidRPr="00A72ECA">
        <w:rPr>
          <w:rFonts w:ascii="仿宋_GB2312" w:eastAsia="仿宋_GB2312" w:hint="eastAsia"/>
          <w:sz w:val="30"/>
          <w:szCs w:val="30"/>
        </w:rPr>
        <w:t>教育</w:t>
      </w:r>
      <w:r w:rsidRPr="00A72ECA">
        <w:rPr>
          <w:rFonts w:ascii="仿宋_GB2312" w:eastAsia="仿宋_GB2312"/>
          <w:sz w:val="30"/>
          <w:szCs w:val="30"/>
        </w:rPr>
        <w:t>id</w:t>
      </w:r>
      <w:r w:rsidRPr="00A72ECA">
        <w:rPr>
          <w:rFonts w:ascii="仿宋_GB2312" w:eastAsia="仿宋_GB2312" w:hint="eastAsia"/>
          <w:sz w:val="30"/>
          <w:szCs w:val="30"/>
        </w:rPr>
        <w:t>号和密码进入</w:t>
      </w:r>
      <w:r>
        <w:rPr>
          <w:rFonts w:ascii="仿宋_GB2312" w:eastAsia="仿宋_GB2312" w:hint="eastAsia"/>
          <w:sz w:val="30"/>
          <w:szCs w:val="30"/>
        </w:rPr>
        <w:t>系统，点击</w:t>
      </w:r>
      <w:r w:rsidRPr="00855F11">
        <w:rPr>
          <w:rFonts w:ascii="仿宋_GB2312" w:eastAsia="仿宋_GB2312" w:hint="eastAsia"/>
          <w:sz w:val="30"/>
          <w:szCs w:val="30"/>
        </w:rPr>
        <w:t>“缤纷暑假微公益</w:t>
      </w:r>
      <w:r w:rsidRPr="00855F11">
        <w:rPr>
          <w:rFonts w:ascii="仿宋_GB2312" w:eastAsia="仿宋_GB2312"/>
          <w:sz w:val="30"/>
          <w:szCs w:val="30"/>
        </w:rPr>
        <w:t xml:space="preserve"> </w:t>
      </w:r>
      <w:r w:rsidRPr="00855F11">
        <w:rPr>
          <w:rFonts w:ascii="仿宋_GB2312" w:eastAsia="仿宋_GB2312" w:hint="eastAsia"/>
          <w:sz w:val="30"/>
          <w:szCs w:val="30"/>
        </w:rPr>
        <w:t>志愿家庭我先行”</w:t>
      </w:r>
      <w:r>
        <w:rPr>
          <w:rFonts w:ascii="仿宋_GB2312" w:eastAsia="仿宋_GB2312" w:hint="eastAsia"/>
          <w:sz w:val="30"/>
          <w:szCs w:val="30"/>
        </w:rPr>
        <w:t>专栏</w:t>
      </w:r>
      <w:r w:rsidRPr="00855F11">
        <w:rPr>
          <w:rFonts w:ascii="仿宋_GB2312" w:eastAsia="仿宋_GB2312" w:hint="eastAsia"/>
          <w:sz w:val="30"/>
          <w:szCs w:val="30"/>
        </w:rPr>
        <w:t>投稿系统，按照页面提示，自主将稿件</w:t>
      </w:r>
      <w:r>
        <w:rPr>
          <w:rFonts w:ascii="仿宋_GB2312" w:eastAsia="仿宋_GB2312" w:hint="eastAsia"/>
          <w:sz w:val="30"/>
          <w:szCs w:val="30"/>
        </w:rPr>
        <w:t>和照片</w:t>
      </w:r>
      <w:r w:rsidRPr="00855F11">
        <w:rPr>
          <w:rFonts w:ascii="仿宋_GB2312" w:eastAsia="仿宋_GB2312" w:hint="eastAsia"/>
          <w:sz w:val="30"/>
          <w:szCs w:val="30"/>
        </w:rPr>
        <w:t>上传到系统中即可。</w:t>
      </w:r>
    </w:p>
    <w:p w:rsidR="00BA6A4A" w:rsidRDefault="00BA6A4A">
      <w:pPr>
        <w:widowControl/>
        <w:jc w:val="left"/>
      </w:pPr>
    </w:p>
    <w:p w:rsidR="00BA6A4A" w:rsidRPr="00230E02" w:rsidRDefault="00BA6A4A">
      <w:pPr>
        <w:rPr>
          <w:rFonts w:ascii="黑体" w:eastAsia="黑体" w:hAnsi="黑体"/>
          <w:sz w:val="30"/>
          <w:szCs w:val="30"/>
        </w:rPr>
      </w:pPr>
      <w:r w:rsidRPr="00230E02">
        <w:rPr>
          <w:rFonts w:ascii="黑体" w:eastAsia="黑体" w:hAnsi="黑体" w:hint="eastAsia"/>
          <w:sz w:val="30"/>
          <w:szCs w:val="30"/>
        </w:rPr>
        <w:t>附件</w:t>
      </w:r>
      <w:r w:rsidRPr="00230E02">
        <w:rPr>
          <w:rFonts w:ascii="黑体" w:eastAsia="黑体" w:hAnsi="黑体"/>
          <w:sz w:val="30"/>
          <w:szCs w:val="30"/>
        </w:rPr>
        <w:t>1</w:t>
      </w:r>
      <w:r>
        <w:rPr>
          <w:rFonts w:ascii="黑体" w:eastAsia="黑体" w:hAnsi="黑体" w:hint="eastAsia"/>
          <w:sz w:val="30"/>
          <w:szCs w:val="30"/>
        </w:rPr>
        <w:t>：</w:t>
      </w:r>
      <w:r w:rsidRPr="00230E02">
        <w:rPr>
          <w:rFonts w:ascii="黑体" w:eastAsia="黑体" w:hAnsi="黑体"/>
          <w:sz w:val="30"/>
          <w:szCs w:val="30"/>
        </w:rPr>
        <w:t xml:space="preserve">         </w:t>
      </w:r>
    </w:p>
    <w:p w:rsidR="00BA6A4A" w:rsidRPr="00230E02" w:rsidRDefault="00BA6A4A" w:rsidP="00230E02">
      <w:pPr>
        <w:jc w:val="center"/>
        <w:rPr>
          <w:rFonts w:ascii="黑体" w:eastAsia="黑体" w:hAnsi="黑体"/>
          <w:sz w:val="36"/>
          <w:szCs w:val="36"/>
        </w:rPr>
      </w:pPr>
      <w:r w:rsidRPr="00230E02">
        <w:rPr>
          <w:rFonts w:ascii="黑体" w:eastAsia="黑体" w:hAnsi="黑体" w:hint="eastAsia"/>
          <w:sz w:val="36"/>
          <w:szCs w:val="36"/>
        </w:rPr>
        <w:t>实名志愿者注册流程</w:t>
      </w:r>
    </w:p>
    <w:p w:rsidR="00BA6A4A" w:rsidRPr="00230E02" w:rsidRDefault="00BA6A4A">
      <w:pPr>
        <w:rPr>
          <w:rFonts w:ascii="仿宋_GB2312" w:eastAsia="仿宋_GB2312"/>
          <w:sz w:val="30"/>
          <w:szCs w:val="30"/>
        </w:rPr>
      </w:pPr>
      <w:r>
        <w:rPr>
          <w:noProof/>
        </w:rPr>
        <w:pict>
          <v:oval id="_x0000_s1026" style="position:absolute;left:0;text-align:left;margin-left:21.75pt;margin-top:57.3pt;width:50.25pt;height:32.25pt;z-index:251658240" filled="f" strokecolor="red" strokeweight="3pt"/>
        </w:pict>
      </w:r>
      <w:r w:rsidRPr="00230E02">
        <w:rPr>
          <w:rFonts w:ascii="仿宋_GB2312" w:eastAsia="仿宋_GB2312"/>
          <w:sz w:val="30"/>
          <w:szCs w:val="30"/>
        </w:rPr>
        <w:t>1</w:t>
      </w:r>
      <w:r w:rsidRPr="00230E02">
        <w:rPr>
          <w:rFonts w:ascii="仿宋_GB2312" w:eastAsia="仿宋_GB2312" w:hint="eastAsia"/>
          <w:sz w:val="30"/>
          <w:szCs w:val="30"/>
        </w:rPr>
        <w:t>、登录</w:t>
      </w:r>
      <w:r w:rsidRPr="00230E02">
        <w:rPr>
          <w:rFonts w:ascii="仿宋_GB2312" w:eastAsia="仿宋_GB2312"/>
          <w:sz w:val="30"/>
          <w:szCs w:val="30"/>
        </w:rPr>
        <w:t>http://www.bv2008.cn</w:t>
      </w:r>
      <w:r w:rsidRPr="00230E02">
        <w:rPr>
          <w:rFonts w:ascii="仿宋_GB2312" w:eastAsia="仿宋_GB2312" w:hint="eastAsia"/>
          <w:sz w:val="30"/>
          <w:szCs w:val="30"/>
        </w:rPr>
        <w:t>网址，或搜索“志愿北京”，点击志愿者注册。</w:t>
      </w:r>
    </w:p>
    <w:p w:rsidR="00BA6A4A" w:rsidRDefault="00BA6A4A" w:rsidP="003F731F">
      <w:pPr>
        <w:ind w:leftChars="-540" w:left="31680" w:hangingChars="540" w:firstLine="31680"/>
      </w:pPr>
      <w:r w:rsidRPr="00B83098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538.5pt;height:296.25pt;visibility:visible">
            <v:imagedata r:id="rId4" o:title=""/>
          </v:shape>
        </w:pict>
      </w:r>
    </w:p>
    <w:p w:rsidR="00BA6A4A" w:rsidRPr="00230E02" w:rsidRDefault="00BA6A4A" w:rsidP="003F731F">
      <w:pPr>
        <w:ind w:leftChars="-540" w:left="31680" w:hangingChars="540" w:firstLine="31680"/>
        <w:rPr>
          <w:rFonts w:ascii="仿宋_GB2312" w:eastAsia="仿宋_GB2312"/>
          <w:sz w:val="30"/>
          <w:szCs w:val="30"/>
        </w:rPr>
      </w:pPr>
      <w:r>
        <w:t xml:space="preserve">   </w:t>
      </w:r>
      <w:r w:rsidRPr="00230E02">
        <w:rPr>
          <w:rFonts w:ascii="仿宋_GB2312" w:eastAsia="仿宋_GB2312"/>
          <w:sz w:val="30"/>
          <w:szCs w:val="30"/>
        </w:rPr>
        <w:t xml:space="preserve"> </w:t>
      </w:r>
      <w:r>
        <w:rPr>
          <w:rFonts w:ascii="仿宋_GB2312" w:eastAsia="仿宋_GB2312"/>
          <w:sz w:val="30"/>
          <w:szCs w:val="30"/>
        </w:rPr>
        <w:t xml:space="preserve">    </w:t>
      </w:r>
      <w:r w:rsidRPr="00230E02">
        <w:rPr>
          <w:rFonts w:ascii="仿宋_GB2312" w:eastAsia="仿宋_GB2312"/>
          <w:sz w:val="30"/>
          <w:szCs w:val="30"/>
        </w:rPr>
        <w:t>2</w:t>
      </w:r>
      <w:r w:rsidRPr="00230E02">
        <w:rPr>
          <w:rFonts w:ascii="仿宋_GB2312" w:eastAsia="仿宋_GB2312" w:hint="eastAsia"/>
          <w:sz w:val="30"/>
          <w:szCs w:val="30"/>
        </w:rPr>
        <w:t>、注册内容填充完整。</w:t>
      </w:r>
    </w:p>
    <w:p w:rsidR="00BA6A4A" w:rsidRDefault="00BA6A4A" w:rsidP="003F731F">
      <w:pPr>
        <w:ind w:leftChars="-540" w:left="31680" w:hangingChars="540" w:firstLine="31680"/>
      </w:pPr>
      <w:r w:rsidRPr="00B83098">
        <w:rPr>
          <w:noProof/>
        </w:rPr>
        <w:pict>
          <v:shape id="图片 2" o:spid="_x0000_i1026" type="#_x0000_t75" style="width:540pt;height:226.5pt;visibility:visible">
            <v:imagedata r:id="rId5" o:title=""/>
          </v:shape>
        </w:pict>
      </w:r>
    </w:p>
    <w:p w:rsidR="00BA6A4A" w:rsidRDefault="00BA6A4A" w:rsidP="003F731F">
      <w:pPr>
        <w:ind w:leftChars="-540" w:left="31680" w:hangingChars="540" w:firstLine="31680"/>
      </w:pPr>
      <w:r>
        <w:rPr>
          <w:rFonts w:hint="eastAsia"/>
        </w:rPr>
        <w:t>注意：</w:t>
      </w:r>
      <w:r w:rsidRPr="00230E02">
        <w:rPr>
          <w:rFonts w:hint="eastAsia"/>
        </w:rPr>
        <w:t>身份证号和姓名一定要是真实信息，并且与身份证上的信息保持一致，否则无法通过实名认证</w:t>
      </w:r>
      <w:r>
        <w:rPr>
          <w:rFonts w:hint="eastAsia"/>
        </w:rPr>
        <w:t>。</w:t>
      </w:r>
    </w:p>
    <w:p w:rsidR="00BA6A4A" w:rsidRPr="0069132B" w:rsidRDefault="00BA6A4A">
      <w:pPr>
        <w:widowControl/>
        <w:jc w:val="left"/>
        <w:rPr>
          <w:rFonts w:ascii="黑体" w:eastAsia="黑体" w:hAnsi="黑体"/>
          <w:sz w:val="30"/>
          <w:szCs w:val="30"/>
        </w:rPr>
      </w:pPr>
      <w:r w:rsidRPr="0069132B">
        <w:rPr>
          <w:rFonts w:ascii="黑体" w:eastAsia="黑体" w:hAnsi="黑体" w:hint="eastAsia"/>
          <w:sz w:val="30"/>
          <w:szCs w:val="30"/>
        </w:rPr>
        <w:t>附件</w:t>
      </w:r>
      <w:r w:rsidRPr="0069132B">
        <w:rPr>
          <w:rFonts w:ascii="黑体" w:eastAsia="黑体" w:hAnsi="黑体"/>
          <w:sz w:val="30"/>
          <w:szCs w:val="30"/>
        </w:rPr>
        <w:t>2</w:t>
      </w:r>
      <w:r w:rsidRPr="0069132B">
        <w:rPr>
          <w:rFonts w:ascii="黑体" w:eastAsia="黑体" w:hAnsi="黑体" w:hint="eastAsia"/>
          <w:sz w:val="30"/>
          <w:szCs w:val="30"/>
        </w:rPr>
        <w:t>：</w:t>
      </w:r>
    </w:p>
    <w:p w:rsidR="00BA6A4A" w:rsidRPr="0069132B" w:rsidRDefault="00BA6A4A" w:rsidP="0069132B">
      <w:pPr>
        <w:widowControl/>
        <w:jc w:val="center"/>
        <w:rPr>
          <w:rFonts w:ascii="黑体" w:eastAsia="黑体" w:hAnsi="黑体"/>
          <w:sz w:val="36"/>
          <w:szCs w:val="36"/>
        </w:rPr>
      </w:pPr>
      <w:r w:rsidRPr="0069132B">
        <w:rPr>
          <w:rFonts w:ascii="黑体" w:eastAsia="黑体" w:hAnsi="黑体" w:hint="eastAsia"/>
          <w:sz w:val="36"/>
          <w:szCs w:val="36"/>
        </w:rPr>
        <w:t>“志愿家庭”注册流程</w:t>
      </w:r>
    </w:p>
    <w:p w:rsidR="00BA6A4A" w:rsidRDefault="00BA6A4A" w:rsidP="003F731F">
      <w:pPr>
        <w:ind w:leftChars="-40" w:left="31680"/>
      </w:pPr>
      <w:r w:rsidRPr="00B83098">
        <w:rPr>
          <w:noProof/>
        </w:rPr>
        <w:pict>
          <v:shape id="_x0000_i1027" type="#_x0000_t75" style="width:414pt;height:310.5pt;visibility:visible">
            <v:imagedata r:id="rId6" o:title=""/>
          </v:shape>
        </w:pict>
      </w:r>
    </w:p>
    <w:p w:rsidR="00BA6A4A" w:rsidRDefault="00BA6A4A" w:rsidP="003F731F">
      <w:pPr>
        <w:ind w:leftChars="-40" w:left="31680"/>
      </w:pPr>
    </w:p>
    <w:p w:rsidR="00BA6A4A" w:rsidRDefault="00BA6A4A" w:rsidP="003F731F">
      <w:pPr>
        <w:ind w:leftChars="-40" w:left="31680"/>
      </w:pPr>
      <w:r w:rsidRPr="00B83098">
        <w:rPr>
          <w:noProof/>
        </w:rPr>
        <w:pict>
          <v:shape id="_x0000_i1028" type="#_x0000_t75" style="width:414pt;height:310.5pt;visibility:visible">
            <v:imagedata r:id="rId7" o:title=""/>
          </v:shape>
        </w:pict>
      </w:r>
    </w:p>
    <w:p w:rsidR="00BA6A4A" w:rsidRDefault="00BA6A4A">
      <w:pPr>
        <w:widowControl/>
        <w:jc w:val="left"/>
      </w:pPr>
    </w:p>
    <w:p w:rsidR="00BA6A4A" w:rsidRDefault="00BA6A4A" w:rsidP="003F731F">
      <w:pPr>
        <w:ind w:leftChars="-40" w:left="31680"/>
      </w:pPr>
      <w:r w:rsidRPr="00B83098">
        <w:rPr>
          <w:noProof/>
        </w:rPr>
        <w:pict>
          <v:shape id="图片 3" o:spid="_x0000_i1029" type="#_x0000_t75" style="width:414pt;height:310.5pt;visibility:visible">
            <v:imagedata r:id="rId8" o:title=""/>
          </v:shape>
        </w:pict>
      </w:r>
    </w:p>
    <w:p w:rsidR="00BA6A4A" w:rsidRDefault="00BA6A4A" w:rsidP="003F731F">
      <w:pPr>
        <w:ind w:leftChars="-40" w:left="31680"/>
      </w:pPr>
    </w:p>
    <w:p w:rsidR="00BA6A4A" w:rsidRPr="00230E02" w:rsidRDefault="00BA6A4A" w:rsidP="00781987">
      <w:pPr>
        <w:ind w:leftChars="-40" w:left="31680"/>
      </w:pPr>
      <w:r w:rsidRPr="00B83098">
        <w:rPr>
          <w:noProof/>
        </w:rPr>
        <w:pict>
          <v:shape id="图片 4" o:spid="_x0000_i1030" type="#_x0000_t75" style="width:414pt;height:310.5pt;visibility:visible">
            <v:imagedata r:id="rId9" o:title=""/>
          </v:shape>
        </w:pict>
      </w:r>
    </w:p>
    <w:sectPr w:rsidR="00BA6A4A" w:rsidRPr="00230E02" w:rsidSect="003F731F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altName w:val="Arial Unicode MS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03517"/>
    <w:rsid w:val="00001E32"/>
    <w:rsid w:val="000037B4"/>
    <w:rsid w:val="000058D5"/>
    <w:rsid w:val="00006961"/>
    <w:rsid w:val="00012D30"/>
    <w:rsid w:val="00013073"/>
    <w:rsid w:val="00013568"/>
    <w:rsid w:val="00015222"/>
    <w:rsid w:val="000158FC"/>
    <w:rsid w:val="000178F8"/>
    <w:rsid w:val="00020BFB"/>
    <w:rsid w:val="000210CD"/>
    <w:rsid w:val="000226E4"/>
    <w:rsid w:val="000239BC"/>
    <w:rsid w:val="0002421F"/>
    <w:rsid w:val="00024416"/>
    <w:rsid w:val="00024C74"/>
    <w:rsid w:val="000256C8"/>
    <w:rsid w:val="00030A0E"/>
    <w:rsid w:val="00031362"/>
    <w:rsid w:val="000340B0"/>
    <w:rsid w:val="000357D1"/>
    <w:rsid w:val="00037311"/>
    <w:rsid w:val="00037C6F"/>
    <w:rsid w:val="000417F0"/>
    <w:rsid w:val="000436E6"/>
    <w:rsid w:val="00044603"/>
    <w:rsid w:val="00045318"/>
    <w:rsid w:val="00045500"/>
    <w:rsid w:val="000472B1"/>
    <w:rsid w:val="00052018"/>
    <w:rsid w:val="00056CA4"/>
    <w:rsid w:val="00057D25"/>
    <w:rsid w:val="0006184B"/>
    <w:rsid w:val="000643F8"/>
    <w:rsid w:val="00064CD9"/>
    <w:rsid w:val="000679BD"/>
    <w:rsid w:val="0007344A"/>
    <w:rsid w:val="00074DAF"/>
    <w:rsid w:val="00076D48"/>
    <w:rsid w:val="00076FA0"/>
    <w:rsid w:val="00080ED5"/>
    <w:rsid w:val="0008249D"/>
    <w:rsid w:val="00090B93"/>
    <w:rsid w:val="00091455"/>
    <w:rsid w:val="00091E57"/>
    <w:rsid w:val="000929EF"/>
    <w:rsid w:val="000943DF"/>
    <w:rsid w:val="000956F1"/>
    <w:rsid w:val="000A3507"/>
    <w:rsid w:val="000A3C14"/>
    <w:rsid w:val="000A6FD0"/>
    <w:rsid w:val="000B3E26"/>
    <w:rsid w:val="000B4630"/>
    <w:rsid w:val="000B665D"/>
    <w:rsid w:val="000B6DA1"/>
    <w:rsid w:val="000B732B"/>
    <w:rsid w:val="000C0052"/>
    <w:rsid w:val="000C1A83"/>
    <w:rsid w:val="000C4FE2"/>
    <w:rsid w:val="000C5BC6"/>
    <w:rsid w:val="000C716D"/>
    <w:rsid w:val="000C7F21"/>
    <w:rsid w:val="000D24EC"/>
    <w:rsid w:val="000D2736"/>
    <w:rsid w:val="000D3638"/>
    <w:rsid w:val="000D375F"/>
    <w:rsid w:val="000D6ED0"/>
    <w:rsid w:val="000D7718"/>
    <w:rsid w:val="000E18AF"/>
    <w:rsid w:val="000E730B"/>
    <w:rsid w:val="000F0084"/>
    <w:rsid w:val="000F3981"/>
    <w:rsid w:val="000F4240"/>
    <w:rsid w:val="000F5428"/>
    <w:rsid w:val="000F609E"/>
    <w:rsid w:val="000F7216"/>
    <w:rsid w:val="0010328F"/>
    <w:rsid w:val="00104245"/>
    <w:rsid w:val="001118F0"/>
    <w:rsid w:val="00111A24"/>
    <w:rsid w:val="00112454"/>
    <w:rsid w:val="00114C0A"/>
    <w:rsid w:val="001151CC"/>
    <w:rsid w:val="00115755"/>
    <w:rsid w:val="001166F9"/>
    <w:rsid w:val="001207FA"/>
    <w:rsid w:val="001217B3"/>
    <w:rsid w:val="00121D25"/>
    <w:rsid w:val="00124409"/>
    <w:rsid w:val="00130D81"/>
    <w:rsid w:val="001315F8"/>
    <w:rsid w:val="001344CB"/>
    <w:rsid w:val="00136041"/>
    <w:rsid w:val="00142436"/>
    <w:rsid w:val="00150557"/>
    <w:rsid w:val="00150645"/>
    <w:rsid w:val="0015196B"/>
    <w:rsid w:val="001528C7"/>
    <w:rsid w:val="00155DE9"/>
    <w:rsid w:val="0015709E"/>
    <w:rsid w:val="00157DF2"/>
    <w:rsid w:val="00160CDF"/>
    <w:rsid w:val="0016703F"/>
    <w:rsid w:val="00170711"/>
    <w:rsid w:val="001757FE"/>
    <w:rsid w:val="00177392"/>
    <w:rsid w:val="00180452"/>
    <w:rsid w:val="00182AFD"/>
    <w:rsid w:val="001848F7"/>
    <w:rsid w:val="00185584"/>
    <w:rsid w:val="00185883"/>
    <w:rsid w:val="00190329"/>
    <w:rsid w:val="00190AD9"/>
    <w:rsid w:val="00192592"/>
    <w:rsid w:val="00193E04"/>
    <w:rsid w:val="001962C2"/>
    <w:rsid w:val="00197C9D"/>
    <w:rsid w:val="001A0493"/>
    <w:rsid w:val="001A09D7"/>
    <w:rsid w:val="001A1941"/>
    <w:rsid w:val="001B26D4"/>
    <w:rsid w:val="001B4725"/>
    <w:rsid w:val="001B5E93"/>
    <w:rsid w:val="001C078C"/>
    <w:rsid w:val="001C25D6"/>
    <w:rsid w:val="001C3610"/>
    <w:rsid w:val="001C3E54"/>
    <w:rsid w:val="001C5D8E"/>
    <w:rsid w:val="001D000D"/>
    <w:rsid w:val="001D22E9"/>
    <w:rsid w:val="001D264D"/>
    <w:rsid w:val="001E1029"/>
    <w:rsid w:val="001E319A"/>
    <w:rsid w:val="001E34F6"/>
    <w:rsid w:val="001E4863"/>
    <w:rsid w:val="001F36EC"/>
    <w:rsid w:val="001F4D03"/>
    <w:rsid w:val="001F6FA9"/>
    <w:rsid w:val="001F7A0B"/>
    <w:rsid w:val="001F7AE2"/>
    <w:rsid w:val="00200AAD"/>
    <w:rsid w:val="002015F0"/>
    <w:rsid w:val="00201B60"/>
    <w:rsid w:val="00201BD1"/>
    <w:rsid w:val="00206589"/>
    <w:rsid w:val="002065B3"/>
    <w:rsid w:val="002069B5"/>
    <w:rsid w:val="002073A1"/>
    <w:rsid w:val="00207C72"/>
    <w:rsid w:val="00213DB7"/>
    <w:rsid w:val="00213FB0"/>
    <w:rsid w:val="0021414B"/>
    <w:rsid w:val="002141AC"/>
    <w:rsid w:val="00214D10"/>
    <w:rsid w:val="00214E7D"/>
    <w:rsid w:val="00216C70"/>
    <w:rsid w:val="002232D7"/>
    <w:rsid w:val="00223E7B"/>
    <w:rsid w:val="002276B3"/>
    <w:rsid w:val="002309FA"/>
    <w:rsid w:val="00230E02"/>
    <w:rsid w:val="002336BA"/>
    <w:rsid w:val="00233FA2"/>
    <w:rsid w:val="00235AB4"/>
    <w:rsid w:val="002368D7"/>
    <w:rsid w:val="00241C04"/>
    <w:rsid w:val="002440FE"/>
    <w:rsid w:val="002465C3"/>
    <w:rsid w:val="00250433"/>
    <w:rsid w:val="00252576"/>
    <w:rsid w:val="00253DB4"/>
    <w:rsid w:val="00254F71"/>
    <w:rsid w:val="0025557E"/>
    <w:rsid w:val="002563FC"/>
    <w:rsid w:val="00260480"/>
    <w:rsid w:val="00260DC0"/>
    <w:rsid w:val="00263A84"/>
    <w:rsid w:val="002670A1"/>
    <w:rsid w:val="00267582"/>
    <w:rsid w:val="00271B24"/>
    <w:rsid w:val="0027363C"/>
    <w:rsid w:val="002736E0"/>
    <w:rsid w:val="00274EC6"/>
    <w:rsid w:val="00275C72"/>
    <w:rsid w:val="00275EB6"/>
    <w:rsid w:val="00276CE9"/>
    <w:rsid w:val="0028310C"/>
    <w:rsid w:val="00283272"/>
    <w:rsid w:val="00287B7E"/>
    <w:rsid w:val="00287E5F"/>
    <w:rsid w:val="002912E4"/>
    <w:rsid w:val="00291322"/>
    <w:rsid w:val="00294895"/>
    <w:rsid w:val="002968E7"/>
    <w:rsid w:val="002A379C"/>
    <w:rsid w:val="002A390B"/>
    <w:rsid w:val="002A4AB3"/>
    <w:rsid w:val="002A52E9"/>
    <w:rsid w:val="002B03E7"/>
    <w:rsid w:val="002B0579"/>
    <w:rsid w:val="002B285B"/>
    <w:rsid w:val="002C07E4"/>
    <w:rsid w:val="002C1072"/>
    <w:rsid w:val="002C1615"/>
    <w:rsid w:val="002C2CE6"/>
    <w:rsid w:val="002C5D6A"/>
    <w:rsid w:val="002D7D65"/>
    <w:rsid w:val="002E0B38"/>
    <w:rsid w:val="002E1961"/>
    <w:rsid w:val="002F1656"/>
    <w:rsid w:val="002F300A"/>
    <w:rsid w:val="002F395A"/>
    <w:rsid w:val="002F5C32"/>
    <w:rsid w:val="002F5FE8"/>
    <w:rsid w:val="00303235"/>
    <w:rsid w:val="00303517"/>
    <w:rsid w:val="00303856"/>
    <w:rsid w:val="00304B1C"/>
    <w:rsid w:val="00304F5F"/>
    <w:rsid w:val="00306037"/>
    <w:rsid w:val="003077B1"/>
    <w:rsid w:val="0031087E"/>
    <w:rsid w:val="00313F80"/>
    <w:rsid w:val="00320650"/>
    <w:rsid w:val="0032065F"/>
    <w:rsid w:val="00321B63"/>
    <w:rsid w:val="00322E50"/>
    <w:rsid w:val="00324440"/>
    <w:rsid w:val="003250E7"/>
    <w:rsid w:val="00325F0B"/>
    <w:rsid w:val="00326430"/>
    <w:rsid w:val="00336DC0"/>
    <w:rsid w:val="003422E8"/>
    <w:rsid w:val="00345AD6"/>
    <w:rsid w:val="0034772F"/>
    <w:rsid w:val="00347BE5"/>
    <w:rsid w:val="00351366"/>
    <w:rsid w:val="00352675"/>
    <w:rsid w:val="00355355"/>
    <w:rsid w:val="00356C2F"/>
    <w:rsid w:val="00360EC8"/>
    <w:rsid w:val="003659AA"/>
    <w:rsid w:val="00366755"/>
    <w:rsid w:val="003703B9"/>
    <w:rsid w:val="00374790"/>
    <w:rsid w:val="0037486C"/>
    <w:rsid w:val="00374957"/>
    <w:rsid w:val="0037499B"/>
    <w:rsid w:val="003749D8"/>
    <w:rsid w:val="00375C6B"/>
    <w:rsid w:val="003760DD"/>
    <w:rsid w:val="0038003C"/>
    <w:rsid w:val="0038003F"/>
    <w:rsid w:val="00387010"/>
    <w:rsid w:val="0038798D"/>
    <w:rsid w:val="00391D2E"/>
    <w:rsid w:val="00393787"/>
    <w:rsid w:val="00394B59"/>
    <w:rsid w:val="003956A8"/>
    <w:rsid w:val="003A41C9"/>
    <w:rsid w:val="003A763B"/>
    <w:rsid w:val="003B0E13"/>
    <w:rsid w:val="003B7B8D"/>
    <w:rsid w:val="003C33E3"/>
    <w:rsid w:val="003C3BC7"/>
    <w:rsid w:val="003D228F"/>
    <w:rsid w:val="003D2CED"/>
    <w:rsid w:val="003D66BB"/>
    <w:rsid w:val="003E0452"/>
    <w:rsid w:val="003E34CD"/>
    <w:rsid w:val="003E36F1"/>
    <w:rsid w:val="003E5B29"/>
    <w:rsid w:val="003E5C06"/>
    <w:rsid w:val="003F29D7"/>
    <w:rsid w:val="003F484C"/>
    <w:rsid w:val="003F5949"/>
    <w:rsid w:val="003F731F"/>
    <w:rsid w:val="003F7E92"/>
    <w:rsid w:val="00400190"/>
    <w:rsid w:val="00400632"/>
    <w:rsid w:val="0040082F"/>
    <w:rsid w:val="00400EE5"/>
    <w:rsid w:val="00410886"/>
    <w:rsid w:val="00412F31"/>
    <w:rsid w:val="004136D6"/>
    <w:rsid w:val="00414E84"/>
    <w:rsid w:val="00416DA7"/>
    <w:rsid w:val="00417A54"/>
    <w:rsid w:val="00420344"/>
    <w:rsid w:val="00421B8A"/>
    <w:rsid w:val="004222C6"/>
    <w:rsid w:val="0042293D"/>
    <w:rsid w:val="004235B0"/>
    <w:rsid w:val="00423DE6"/>
    <w:rsid w:val="00425272"/>
    <w:rsid w:val="00426574"/>
    <w:rsid w:val="00426F3E"/>
    <w:rsid w:val="00430731"/>
    <w:rsid w:val="0043074B"/>
    <w:rsid w:val="00430B26"/>
    <w:rsid w:val="00430C84"/>
    <w:rsid w:val="00431627"/>
    <w:rsid w:val="0043278F"/>
    <w:rsid w:val="0043326C"/>
    <w:rsid w:val="00436A6F"/>
    <w:rsid w:val="00437720"/>
    <w:rsid w:val="0044054B"/>
    <w:rsid w:val="00441FCE"/>
    <w:rsid w:val="00442E39"/>
    <w:rsid w:val="00446C39"/>
    <w:rsid w:val="0045148B"/>
    <w:rsid w:val="00451FEF"/>
    <w:rsid w:val="0045415C"/>
    <w:rsid w:val="00454F28"/>
    <w:rsid w:val="00456B7C"/>
    <w:rsid w:val="00457D03"/>
    <w:rsid w:val="00460F2F"/>
    <w:rsid w:val="00461F01"/>
    <w:rsid w:val="00462C22"/>
    <w:rsid w:val="0046436E"/>
    <w:rsid w:val="00466A19"/>
    <w:rsid w:val="004743A9"/>
    <w:rsid w:val="004765BB"/>
    <w:rsid w:val="00477385"/>
    <w:rsid w:val="00480995"/>
    <w:rsid w:val="00482638"/>
    <w:rsid w:val="00483853"/>
    <w:rsid w:val="004860F3"/>
    <w:rsid w:val="00490C93"/>
    <w:rsid w:val="0049499A"/>
    <w:rsid w:val="00496740"/>
    <w:rsid w:val="00497150"/>
    <w:rsid w:val="00497F23"/>
    <w:rsid w:val="004A2968"/>
    <w:rsid w:val="004A2ACD"/>
    <w:rsid w:val="004A475A"/>
    <w:rsid w:val="004A5BF0"/>
    <w:rsid w:val="004A5E24"/>
    <w:rsid w:val="004A5E4F"/>
    <w:rsid w:val="004A7F9E"/>
    <w:rsid w:val="004B0422"/>
    <w:rsid w:val="004B1423"/>
    <w:rsid w:val="004B1B02"/>
    <w:rsid w:val="004B2E32"/>
    <w:rsid w:val="004B61F3"/>
    <w:rsid w:val="004B6969"/>
    <w:rsid w:val="004B7109"/>
    <w:rsid w:val="004C43AF"/>
    <w:rsid w:val="004C48C9"/>
    <w:rsid w:val="004C634C"/>
    <w:rsid w:val="004C7176"/>
    <w:rsid w:val="004D2DB1"/>
    <w:rsid w:val="004D53A9"/>
    <w:rsid w:val="004D5600"/>
    <w:rsid w:val="004D5C4F"/>
    <w:rsid w:val="004D6394"/>
    <w:rsid w:val="004D7CC5"/>
    <w:rsid w:val="004E06B0"/>
    <w:rsid w:val="004E20A9"/>
    <w:rsid w:val="004E4395"/>
    <w:rsid w:val="004E46A4"/>
    <w:rsid w:val="004E5469"/>
    <w:rsid w:val="004E76FF"/>
    <w:rsid w:val="004F54BF"/>
    <w:rsid w:val="0050156F"/>
    <w:rsid w:val="00502A09"/>
    <w:rsid w:val="00505D1B"/>
    <w:rsid w:val="00505DF3"/>
    <w:rsid w:val="00511E3D"/>
    <w:rsid w:val="00513013"/>
    <w:rsid w:val="00513158"/>
    <w:rsid w:val="005148F1"/>
    <w:rsid w:val="00516D37"/>
    <w:rsid w:val="00521CD3"/>
    <w:rsid w:val="00523AEB"/>
    <w:rsid w:val="00524FF1"/>
    <w:rsid w:val="005255DE"/>
    <w:rsid w:val="00532018"/>
    <w:rsid w:val="00532D9D"/>
    <w:rsid w:val="00534A3D"/>
    <w:rsid w:val="00535557"/>
    <w:rsid w:val="0053567C"/>
    <w:rsid w:val="005363F2"/>
    <w:rsid w:val="00537A52"/>
    <w:rsid w:val="00540A89"/>
    <w:rsid w:val="005425D2"/>
    <w:rsid w:val="0054492F"/>
    <w:rsid w:val="00546D2C"/>
    <w:rsid w:val="00547E27"/>
    <w:rsid w:val="005503F9"/>
    <w:rsid w:val="005521BE"/>
    <w:rsid w:val="00560A9B"/>
    <w:rsid w:val="0056223A"/>
    <w:rsid w:val="00566F56"/>
    <w:rsid w:val="0057199A"/>
    <w:rsid w:val="00572AC0"/>
    <w:rsid w:val="00572B04"/>
    <w:rsid w:val="005731AA"/>
    <w:rsid w:val="005735A7"/>
    <w:rsid w:val="00576596"/>
    <w:rsid w:val="00580CE8"/>
    <w:rsid w:val="005848E0"/>
    <w:rsid w:val="00584AEF"/>
    <w:rsid w:val="00586783"/>
    <w:rsid w:val="0059058A"/>
    <w:rsid w:val="005A43DD"/>
    <w:rsid w:val="005A5F34"/>
    <w:rsid w:val="005A6580"/>
    <w:rsid w:val="005B549D"/>
    <w:rsid w:val="005C1248"/>
    <w:rsid w:val="005C35A4"/>
    <w:rsid w:val="005C367B"/>
    <w:rsid w:val="005C5A07"/>
    <w:rsid w:val="005C5C75"/>
    <w:rsid w:val="005D0801"/>
    <w:rsid w:val="005D0CF0"/>
    <w:rsid w:val="005D0EA4"/>
    <w:rsid w:val="005D239F"/>
    <w:rsid w:val="005D7C0A"/>
    <w:rsid w:val="005E1511"/>
    <w:rsid w:val="005E45A0"/>
    <w:rsid w:val="005E4D3E"/>
    <w:rsid w:val="005E6FA8"/>
    <w:rsid w:val="005F3384"/>
    <w:rsid w:val="005F3835"/>
    <w:rsid w:val="005F3F6C"/>
    <w:rsid w:val="005F6725"/>
    <w:rsid w:val="006021FE"/>
    <w:rsid w:val="00602D42"/>
    <w:rsid w:val="00603F31"/>
    <w:rsid w:val="00607AC0"/>
    <w:rsid w:val="006100BD"/>
    <w:rsid w:val="00610EF0"/>
    <w:rsid w:val="006116F5"/>
    <w:rsid w:val="0061631A"/>
    <w:rsid w:val="0061737D"/>
    <w:rsid w:val="0062425A"/>
    <w:rsid w:val="006254B8"/>
    <w:rsid w:val="00626888"/>
    <w:rsid w:val="00630929"/>
    <w:rsid w:val="006309EA"/>
    <w:rsid w:val="00633715"/>
    <w:rsid w:val="00634D73"/>
    <w:rsid w:val="006435CC"/>
    <w:rsid w:val="006442EE"/>
    <w:rsid w:val="006468C3"/>
    <w:rsid w:val="00647249"/>
    <w:rsid w:val="0065056F"/>
    <w:rsid w:val="00650ADF"/>
    <w:rsid w:val="006608D2"/>
    <w:rsid w:val="00661FA4"/>
    <w:rsid w:val="00662A71"/>
    <w:rsid w:val="00662FB8"/>
    <w:rsid w:val="00663D8B"/>
    <w:rsid w:val="00666729"/>
    <w:rsid w:val="00666AF7"/>
    <w:rsid w:val="006713EF"/>
    <w:rsid w:val="0067598F"/>
    <w:rsid w:val="0068151B"/>
    <w:rsid w:val="00681FCD"/>
    <w:rsid w:val="0068441E"/>
    <w:rsid w:val="006858AA"/>
    <w:rsid w:val="0069022F"/>
    <w:rsid w:val="0069132B"/>
    <w:rsid w:val="00691761"/>
    <w:rsid w:val="00692BD5"/>
    <w:rsid w:val="00693486"/>
    <w:rsid w:val="00694591"/>
    <w:rsid w:val="006A0C7C"/>
    <w:rsid w:val="006A24C7"/>
    <w:rsid w:val="006A3E8D"/>
    <w:rsid w:val="006A646A"/>
    <w:rsid w:val="006B0634"/>
    <w:rsid w:val="006B17C4"/>
    <w:rsid w:val="006B1CA1"/>
    <w:rsid w:val="006B1F0F"/>
    <w:rsid w:val="006B2890"/>
    <w:rsid w:val="006B42EF"/>
    <w:rsid w:val="006B521A"/>
    <w:rsid w:val="006B7FCA"/>
    <w:rsid w:val="006C389A"/>
    <w:rsid w:val="006C3A39"/>
    <w:rsid w:val="006C425F"/>
    <w:rsid w:val="006C460E"/>
    <w:rsid w:val="006C54C7"/>
    <w:rsid w:val="006D02A8"/>
    <w:rsid w:val="006D52A6"/>
    <w:rsid w:val="006E6C6F"/>
    <w:rsid w:val="006F1305"/>
    <w:rsid w:val="006F2F04"/>
    <w:rsid w:val="006F471D"/>
    <w:rsid w:val="006F48D5"/>
    <w:rsid w:val="006F4F3F"/>
    <w:rsid w:val="006F7A60"/>
    <w:rsid w:val="006F7F94"/>
    <w:rsid w:val="0070035D"/>
    <w:rsid w:val="00701C78"/>
    <w:rsid w:val="00703682"/>
    <w:rsid w:val="007041E1"/>
    <w:rsid w:val="00706CE4"/>
    <w:rsid w:val="00711343"/>
    <w:rsid w:val="00714CA5"/>
    <w:rsid w:val="007172AB"/>
    <w:rsid w:val="007214CD"/>
    <w:rsid w:val="0072228D"/>
    <w:rsid w:val="00722A75"/>
    <w:rsid w:val="00727A09"/>
    <w:rsid w:val="00735848"/>
    <w:rsid w:val="00746D46"/>
    <w:rsid w:val="00750EF7"/>
    <w:rsid w:val="00753E21"/>
    <w:rsid w:val="00754A90"/>
    <w:rsid w:val="00754C39"/>
    <w:rsid w:val="0075546B"/>
    <w:rsid w:val="00755AEE"/>
    <w:rsid w:val="00762928"/>
    <w:rsid w:val="007647E9"/>
    <w:rsid w:val="00770766"/>
    <w:rsid w:val="0077356F"/>
    <w:rsid w:val="007736D8"/>
    <w:rsid w:val="00773761"/>
    <w:rsid w:val="007743E8"/>
    <w:rsid w:val="00774D48"/>
    <w:rsid w:val="00775652"/>
    <w:rsid w:val="00775C04"/>
    <w:rsid w:val="00776966"/>
    <w:rsid w:val="00777896"/>
    <w:rsid w:val="00780BCC"/>
    <w:rsid w:val="00781987"/>
    <w:rsid w:val="00782F8B"/>
    <w:rsid w:val="00783E7B"/>
    <w:rsid w:val="007849B3"/>
    <w:rsid w:val="00784FAF"/>
    <w:rsid w:val="0078528B"/>
    <w:rsid w:val="007940A9"/>
    <w:rsid w:val="00795968"/>
    <w:rsid w:val="00795B26"/>
    <w:rsid w:val="007970AF"/>
    <w:rsid w:val="00797C5A"/>
    <w:rsid w:val="007A2388"/>
    <w:rsid w:val="007A24DB"/>
    <w:rsid w:val="007A2C0D"/>
    <w:rsid w:val="007A7FD7"/>
    <w:rsid w:val="007B5E87"/>
    <w:rsid w:val="007B6582"/>
    <w:rsid w:val="007C2441"/>
    <w:rsid w:val="007C374C"/>
    <w:rsid w:val="007C49FF"/>
    <w:rsid w:val="007C562A"/>
    <w:rsid w:val="007C6A24"/>
    <w:rsid w:val="007D0888"/>
    <w:rsid w:val="007D2800"/>
    <w:rsid w:val="007D2F86"/>
    <w:rsid w:val="007D3407"/>
    <w:rsid w:val="007D4D32"/>
    <w:rsid w:val="007D5820"/>
    <w:rsid w:val="007D7205"/>
    <w:rsid w:val="007D795B"/>
    <w:rsid w:val="007E09C8"/>
    <w:rsid w:val="007E0D3A"/>
    <w:rsid w:val="007E67F1"/>
    <w:rsid w:val="007E75BE"/>
    <w:rsid w:val="007F1B8C"/>
    <w:rsid w:val="007F1D1F"/>
    <w:rsid w:val="007F2C6E"/>
    <w:rsid w:val="007F3B1E"/>
    <w:rsid w:val="007F6CF9"/>
    <w:rsid w:val="007F7460"/>
    <w:rsid w:val="00800F9D"/>
    <w:rsid w:val="00801F51"/>
    <w:rsid w:val="0080272A"/>
    <w:rsid w:val="008047BF"/>
    <w:rsid w:val="00804C3D"/>
    <w:rsid w:val="00806AE6"/>
    <w:rsid w:val="00807BAA"/>
    <w:rsid w:val="00807F18"/>
    <w:rsid w:val="0081267A"/>
    <w:rsid w:val="008140F8"/>
    <w:rsid w:val="008153DB"/>
    <w:rsid w:val="00816852"/>
    <w:rsid w:val="008168FF"/>
    <w:rsid w:val="00824AC6"/>
    <w:rsid w:val="008258EF"/>
    <w:rsid w:val="0082596E"/>
    <w:rsid w:val="00830480"/>
    <w:rsid w:val="00835130"/>
    <w:rsid w:val="00836750"/>
    <w:rsid w:val="008379A6"/>
    <w:rsid w:val="00837ADC"/>
    <w:rsid w:val="00840621"/>
    <w:rsid w:val="008429B4"/>
    <w:rsid w:val="00842E67"/>
    <w:rsid w:val="008432D2"/>
    <w:rsid w:val="008439E0"/>
    <w:rsid w:val="00844BAA"/>
    <w:rsid w:val="00845788"/>
    <w:rsid w:val="00846E84"/>
    <w:rsid w:val="00851BAC"/>
    <w:rsid w:val="008521E4"/>
    <w:rsid w:val="00852404"/>
    <w:rsid w:val="00853702"/>
    <w:rsid w:val="0085374B"/>
    <w:rsid w:val="00853F86"/>
    <w:rsid w:val="00855F11"/>
    <w:rsid w:val="008565AF"/>
    <w:rsid w:val="00856FF1"/>
    <w:rsid w:val="0085769D"/>
    <w:rsid w:val="00861860"/>
    <w:rsid w:val="00861DA3"/>
    <w:rsid w:val="00862DCB"/>
    <w:rsid w:val="008719C8"/>
    <w:rsid w:val="008726A9"/>
    <w:rsid w:val="00872BF4"/>
    <w:rsid w:val="00883E88"/>
    <w:rsid w:val="00886A79"/>
    <w:rsid w:val="00887760"/>
    <w:rsid w:val="00893567"/>
    <w:rsid w:val="00894989"/>
    <w:rsid w:val="00894FD0"/>
    <w:rsid w:val="008969B6"/>
    <w:rsid w:val="008A29E0"/>
    <w:rsid w:val="008A3E76"/>
    <w:rsid w:val="008A4A1F"/>
    <w:rsid w:val="008B04F6"/>
    <w:rsid w:val="008B0D64"/>
    <w:rsid w:val="008B1959"/>
    <w:rsid w:val="008B43BA"/>
    <w:rsid w:val="008B4560"/>
    <w:rsid w:val="008B499B"/>
    <w:rsid w:val="008B5F61"/>
    <w:rsid w:val="008B635C"/>
    <w:rsid w:val="008B6B7B"/>
    <w:rsid w:val="008B74A5"/>
    <w:rsid w:val="008B793B"/>
    <w:rsid w:val="008C3D43"/>
    <w:rsid w:val="008C6DB5"/>
    <w:rsid w:val="008D4239"/>
    <w:rsid w:val="008D5FBF"/>
    <w:rsid w:val="008D60E0"/>
    <w:rsid w:val="008E0378"/>
    <w:rsid w:val="008E1B62"/>
    <w:rsid w:val="008E3A9C"/>
    <w:rsid w:val="008E7EE6"/>
    <w:rsid w:val="008F08A8"/>
    <w:rsid w:val="008F1CFC"/>
    <w:rsid w:val="008F3A16"/>
    <w:rsid w:val="008F7815"/>
    <w:rsid w:val="0090085B"/>
    <w:rsid w:val="00900873"/>
    <w:rsid w:val="009016AF"/>
    <w:rsid w:val="0090480D"/>
    <w:rsid w:val="00904EDD"/>
    <w:rsid w:val="00906DD9"/>
    <w:rsid w:val="00910369"/>
    <w:rsid w:val="00911EAB"/>
    <w:rsid w:val="00915AAB"/>
    <w:rsid w:val="009172EB"/>
    <w:rsid w:val="00917364"/>
    <w:rsid w:val="009241E7"/>
    <w:rsid w:val="00931CEE"/>
    <w:rsid w:val="0093692E"/>
    <w:rsid w:val="009409F6"/>
    <w:rsid w:val="00950786"/>
    <w:rsid w:val="00951C66"/>
    <w:rsid w:val="00957692"/>
    <w:rsid w:val="009602B6"/>
    <w:rsid w:val="0096052E"/>
    <w:rsid w:val="00960FAC"/>
    <w:rsid w:val="009632D7"/>
    <w:rsid w:val="0096402D"/>
    <w:rsid w:val="009653E9"/>
    <w:rsid w:val="009658ED"/>
    <w:rsid w:val="00966F70"/>
    <w:rsid w:val="00971C99"/>
    <w:rsid w:val="00973E9C"/>
    <w:rsid w:val="0098324F"/>
    <w:rsid w:val="009844E4"/>
    <w:rsid w:val="0098463C"/>
    <w:rsid w:val="0098658E"/>
    <w:rsid w:val="0099073F"/>
    <w:rsid w:val="009A0888"/>
    <w:rsid w:val="009A1266"/>
    <w:rsid w:val="009A2235"/>
    <w:rsid w:val="009A273C"/>
    <w:rsid w:val="009A6593"/>
    <w:rsid w:val="009B146A"/>
    <w:rsid w:val="009B16CE"/>
    <w:rsid w:val="009B18FB"/>
    <w:rsid w:val="009B23E8"/>
    <w:rsid w:val="009B24E7"/>
    <w:rsid w:val="009B3373"/>
    <w:rsid w:val="009B41BC"/>
    <w:rsid w:val="009B60D1"/>
    <w:rsid w:val="009B6E83"/>
    <w:rsid w:val="009C1D51"/>
    <w:rsid w:val="009C292A"/>
    <w:rsid w:val="009C501B"/>
    <w:rsid w:val="009C7086"/>
    <w:rsid w:val="009D05F4"/>
    <w:rsid w:val="009D1989"/>
    <w:rsid w:val="009D39E9"/>
    <w:rsid w:val="009D4D0D"/>
    <w:rsid w:val="009D651E"/>
    <w:rsid w:val="009E2EBB"/>
    <w:rsid w:val="009E3337"/>
    <w:rsid w:val="009E4862"/>
    <w:rsid w:val="009E4F5A"/>
    <w:rsid w:val="009E7DFA"/>
    <w:rsid w:val="009F0B0C"/>
    <w:rsid w:val="009F10D8"/>
    <w:rsid w:val="009F3787"/>
    <w:rsid w:val="009F3C91"/>
    <w:rsid w:val="009F45DD"/>
    <w:rsid w:val="00A019C5"/>
    <w:rsid w:val="00A02E35"/>
    <w:rsid w:val="00A11D35"/>
    <w:rsid w:val="00A1259D"/>
    <w:rsid w:val="00A1639D"/>
    <w:rsid w:val="00A166EC"/>
    <w:rsid w:val="00A261AA"/>
    <w:rsid w:val="00A26584"/>
    <w:rsid w:val="00A26896"/>
    <w:rsid w:val="00A32EFF"/>
    <w:rsid w:val="00A34F5C"/>
    <w:rsid w:val="00A43F89"/>
    <w:rsid w:val="00A4470A"/>
    <w:rsid w:val="00A44AA8"/>
    <w:rsid w:val="00A45AF4"/>
    <w:rsid w:val="00A45D9F"/>
    <w:rsid w:val="00A47C3D"/>
    <w:rsid w:val="00A502E5"/>
    <w:rsid w:val="00A5221E"/>
    <w:rsid w:val="00A55AD0"/>
    <w:rsid w:val="00A61A47"/>
    <w:rsid w:val="00A64877"/>
    <w:rsid w:val="00A6617B"/>
    <w:rsid w:val="00A67676"/>
    <w:rsid w:val="00A70873"/>
    <w:rsid w:val="00A710C1"/>
    <w:rsid w:val="00A71100"/>
    <w:rsid w:val="00A72ECA"/>
    <w:rsid w:val="00A74C3C"/>
    <w:rsid w:val="00A7557F"/>
    <w:rsid w:val="00A76F37"/>
    <w:rsid w:val="00A80C4F"/>
    <w:rsid w:val="00A80D22"/>
    <w:rsid w:val="00A9174E"/>
    <w:rsid w:val="00A93404"/>
    <w:rsid w:val="00A93CE9"/>
    <w:rsid w:val="00A9567C"/>
    <w:rsid w:val="00AA60CB"/>
    <w:rsid w:val="00AA6464"/>
    <w:rsid w:val="00AB1F67"/>
    <w:rsid w:val="00AB33AF"/>
    <w:rsid w:val="00AB3408"/>
    <w:rsid w:val="00AB380C"/>
    <w:rsid w:val="00AB4787"/>
    <w:rsid w:val="00AC29D1"/>
    <w:rsid w:val="00AC3F42"/>
    <w:rsid w:val="00AC6A3E"/>
    <w:rsid w:val="00AD53A0"/>
    <w:rsid w:val="00AD61ED"/>
    <w:rsid w:val="00AE0E4B"/>
    <w:rsid w:val="00AE31F2"/>
    <w:rsid w:val="00AE6C42"/>
    <w:rsid w:val="00AE75E1"/>
    <w:rsid w:val="00AE7FAB"/>
    <w:rsid w:val="00AF24C3"/>
    <w:rsid w:val="00AF256D"/>
    <w:rsid w:val="00AF363E"/>
    <w:rsid w:val="00AF5910"/>
    <w:rsid w:val="00B0118A"/>
    <w:rsid w:val="00B123B3"/>
    <w:rsid w:val="00B13362"/>
    <w:rsid w:val="00B134C7"/>
    <w:rsid w:val="00B14F44"/>
    <w:rsid w:val="00B1553D"/>
    <w:rsid w:val="00B15B29"/>
    <w:rsid w:val="00B163C1"/>
    <w:rsid w:val="00B24CCF"/>
    <w:rsid w:val="00B25E66"/>
    <w:rsid w:val="00B261DB"/>
    <w:rsid w:val="00B263B1"/>
    <w:rsid w:val="00B302A7"/>
    <w:rsid w:val="00B32D95"/>
    <w:rsid w:val="00B3587D"/>
    <w:rsid w:val="00B36672"/>
    <w:rsid w:val="00B404BD"/>
    <w:rsid w:val="00B41223"/>
    <w:rsid w:val="00B433A9"/>
    <w:rsid w:val="00B44A99"/>
    <w:rsid w:val="00B55FA4"/>
    <w:rsid w:val="00B6186E"/>
    <w:rsid w:val="00B621E9"/>
    <w:rsid w:val="00B62759"/>
    <w:rsid w:val="00B627E3"/>
    <w:rsid w:val="00B63AFC"/>
    <w:rsid w:val="00B6458E"/>
    <w:rsid w:val="00B770EA"/>
    <w:rsid w:val="00B80FFF"/>
    <w:rsid w:val="00B81B94"/>
    <w:rsid w:val="00B83098"/>
    <w:rsid w:val="00B8356D"/>
    <w:rsid w:val="00B83908"/>
    <w:rsid w:val="00B841DB"/>
    <w:rsid w:val="00B90BF3"/>
    <w:rsid w:val="00B96FE3"/>
    <w:rsid w:val="00BA0C3B"/>
    <w:rsid w:val="00BA2598"/>
    <w:rsid w:val="00BA57D5"/>
    <w:rsid w:val="00BA6A4A"/>
    <w:rsid w:val="00BA700F"/>
    <w:rsid w:val="00BB232B"/>
    <w:rsid w:val="00BB3C11"/>
    <w:rsid w:val="00BB4518"/>
    <w:rsid w:val="00BB4E44"/>
    <w:rsid w:val="00BB7C37"/>
    <w:rsid w:val="00BC0BFB"/>
    <w:rsid w:val="00BD6E3F"/>
    <w:rsid w:val="00BE2BD9"/>
    <w:rsid w:val="00BE2F0A"/>
    <w:rsid w:val="00BE4472"/>
    <w:rsid w:val="00BE4477"/>
    <w:rsid w:val="00BE48A8"/>
    <w:rsid w:val="00BE6EE8"/>
    <w:rsid w:val="00BF1E8A"/>
    <w:rsid w:val="00BF4AD3"/>
    <w:rsid w:val="00BF6D76"/>
    <w:rsid w:val="00BF72AC"/>
    <w:rsid w:val="00BF735D"/>
    <w:rsid w:val="00BF75B5"/>
    <w:rsid w:val="00BF7EC5"/>
    <w:rsid w:val="00C0054B"/>
    <w:rsid w:val="00C00A7E"/>
    <w:rsid w:val="00C018D5"/>
    <w:rsid w:val="00C0372D"/>
    <w:rsid w:val="00C03A40"/>
    <w:rsid w:val="00C062D0"/>
    <w:rsid w:val="00C06D8C"/>
    <w:rsid w:val="00C1159C"/>
    <w:rsid w:val="00C13015"/>
    <w:rsid w:val="00C15ACD"/>
    <w:rsid w:val="00C166BB"/>
    <w:rsid w:val="00C17B06"/>
    <w:rsid w:val="00C21E91"/>
    <w:rsid w:val="00C2282C"/>
    <w:rsid w:val="00C23565"/>
    <w:rsid w:val="00C25382"/>
    <w:rsid w:val="00C2557C"/>
    <w:rsid w:val="00C26E52"/>
    <w:rsid w:val="00C31A51"/>
    <w:rsid w:val="00C31C9D"/>
    <w:rsid w:val="00C3329A"/>
    <w:rsid w:val="00C332EB"/>
    <w:rsid w:val="00C3432F"/>
    <w:rsid w:val="00C35B3F"/>
    <w:rsid w:val="00C41DA0"/>
    <w:rsid w:val="00C42212"/>
    <w:rsid w:val="00C52100"/>
    <w:rsid w:val="00C544D9"/>
    <w:rsid w:val="00C61AA4"/>
    <w:rsid w:val="00C64788"/>
    <w:rsid w:val="00C6578B"/>
    <w:rsid w:val="00C67490"/>
    <w:rsid w:val="00C7272C"/>
    <w:rsid w:val="00C75AB6"/>
    <w:rsid w:val="00C76965"/>
    <w:rsid w:val="00C84E1D"/>
    <w:rsid w:val="00C90215"/>
    <w:rsid w:val="00C907E6"/>
    <w:rsid w:val="00C922C9"/>
    <w:rsid w:val="00C924CA"/>
    <w:rsid w:val="00C94273"/>
    <w:rsid w:val="00C947AF"/>
    <w:rsid w:val="00C9561A"/>
    <w:rsid w:val="00C95810"/>
    <w:rsid w:val="00C969D9"/>
    <w:rsid w:val="00CA2CF0"/>
    <w:rsid w:val="00CA6240"/>
    <w:rsid w:val="00CA714E"/>
    <w:rsid w:val="00CB545D"/>
    <w:rsid w:val="00CB5B3B"/>
    <w:rsid w:val="00CC49E0"/>
    <w:rsid w:val="00CC6E76"/>
    <w:rsid w:val="00CD0B9E"/>
    <w:rsid w:val="00CD4809"/>
    <w:rsid w:val="00CD6CC8"/>
    <w:rsid w:val="00CE0E68"/>
    <w:rsid w:val="00CE147A"/>
    <w:rsid w:val="00CE3106"/>
    <w:rsid w:val="00CE347E"/>
    <w:rsid w:val="00CE6DA4"/>
    <w:rsid w:val="00CE6EE7"/>
    <w:rsid w:val="00CF0A1E"/>
    <w:rsid w:val="00CF71AA"/>
    <w:rsid w:val="00D016E7"/>
    <w:rsid w:val="00D01AC2"/>
    <w:rsid w:val="00D01E79"/>
    <w:rsid w:val="00D02110"/>
    <w:rsid w:val="00D03344"/>
    <w:rsid w:val="00D03382"/>
    <w:rsid w:val="00D033DE"/>
    <w:rsid w:val="00D10C7C"/>
    <w:rsid w:val="00D12E54"/>
    <w:rsid w:val="00D16847"/>
    <w:rsid w:val="00D22648"/>
    <w:rsid w:val="00D26E8F"/>
    <w:rsid w:val="00D319A5"/>
    <w:rsid w:val="00D34BD5"/>
    <w:rsid w:val="00D375AC"/>
    <w:rsid w:val="00D377CF"/>
    <w:rsid w:val="00D46169"/>
    <w:rsid w:val="00D469B6"/>
    <w:rsid w:val="00D50243"/>
    <w:rsid w:val="00D509CC"/>
    <w:rsid w:val="00D540DC"/>
    <w:rsid w:val="00D56466"/>
    <w:rsid w:val="00D6293B"/>
    <w:rsid w:val="00D62DC0"/>
    <w:rsid w:val="00D636E1"/>
    <w:rsid w:val="00D63968"/>
    <w:rsid w:val="00D64021"/>
    <w:rsid w:val="00D64CD6"/>
    <w:rsid w:val="00D659EF"/>
    <w:rsid w:val="00D673F2"/>
    <w:rsid w:val="00D70161"/>
    <w:rsid w:val="00D75223"/>
    <w:rsid w:val="00D7692D"/>
    <w:rsid w:val="00D807D8"/>
    <w:rsid w:val="00D83DF4"/>
    <w:rsid w:val="00D86ACE"/>
    <w:rsid w:val="00D878D0"/>
    <w:rsid w:val="00D90C09"/>
    <w:rsid w:val="00D92881"/>
    <w:rsid w:val="00D96D30"/>
    <w:rsid w:val="00D971C2"/>
    <w:rsid w:val="00D97E93"/>
    <w:rsid w:val="00DA092D"/>
    <w:rsid w:val="00DA1147"/>
    <w:rsid w:val="00DA11FA"/>
    <w:rsid w:val="00DA1AB5"/>
    <w:rsid w:val="00DA3F19"/>
    <w:rsid w:val="00DA4EC1"/>
    <w:rsid w:val="00DA5055"/>
    <w:rsid w:val="00DA52A9"/>
    <w:rsid w:val="00DB1750"/>
    <w:rsid w:val="00DB4690"/>
    <w:rsid w:val="00DB5D77"/>
    <w:rsid w:val="00DB747C"/>
    <w:rsid w:val="00DC13C1"/>
    <w:rsid w:val="00DC1B54"/>
    <w:rsid w:val="00DC2E59"/>
    <w:rsid w:val="00DC2FD4"/>
    <w:rsid w:val="00DC6A65"/>
    <w:rsid w:val="00DD0881"/>
    <w:rsid w:val="00DD0C63"/>
    <w:rsid w:val="00DD126A"/>
    <w:rsid w:val="00DD1699"/>
    <w:rsid w:val="00DD4008"/>
    <w:rsid w:val="00DD68F3"/>
    <w:rsid w:val="00DD69D6"/>
    <w:rsid w:val="00DD74DF"/>
    <w:rsid w:val="00DE1AD6"/>
    <w:rsid w:val="00DE2490"/>
    <w:rsid w:val="00DE2C56"/>
    <w:rsid w:val="00DE3BBA"/>
    <w:rsid w:val="00DE62AD"/>
    <w:rsid w:val="00DF1A2B"/>
    <w:rsid w:val="00DF228F"/>
    <w:rsid w:val="00DF5920"/>
    <w:rsid w:val="00DF5CBF"/>
    <w:rsid w:val="00DF5EF0"/>
    <w:rsid w:val="00E036C8"/>
    <w:rsid w:val="00E05C45"/>
    <w:rsid w:val="00E1209C"/>
    <w:rsid w:val="00E15BB1"/>
    <w:rsid w:val="00E15D99"/>
    <w:rsid w:val="00E163CD"/>
    <w:rsid w:val="00E16D80"/>
    <w:rsid w:val="00E2083E"/>
    <w:rsid w:val="00E220A5"/>
    <w:rsid w:val="00E22837"/>
    <w:rsid w:val="00E26390"/>
    <w:rsid w:val="00E342E6"/>
    <w:rsid w:val="00E3448A"/>
    <w:rsid w:val="00E34E69"/>
    <w:rsid w:val="00E37109"/>
    <w:rsid w:val="00E376D9"/>
    <w:rsid w:val="00E43BBA"/>
    <w:rsid w:val="00E4434E"/>
    <w:rsid w:val="00E46B8F"/>
    <w:rsid w:val="00E5033E"/>
    <w:rsid w:val="00E61247"/>
    <w:rsid w:val="00E62F2D"/>
    <w:rsid w:val="00E65F03"/>
    <w:rsid w:val="00E6700F"/>
    <w:rsid w:val="00E67719"/>
    <w:rsid w:val="00E70204"/>
    <w:rsid w:val="00E72259"/>
    <w:rsid w:val="00E7241E"/>
    <w:rsid w:val="00E7397C"/>
    <w:rsid w:val="00E75218"/>
    <w:rsid w:val="00E752A0"/>
    <w:rsid w:val="00E761F6"/>
    <w:rsid w:val="00E806C1"/>
    <w:rsid w:val="00E87626"/>
    <w:rsid w:val="00E901F3"/>
    <w:rsid w:val="00E932C3"/>
    <w:rsid w:val="00E946AF"/>
    <w:rsid w:val="00E95182"/>
    <w:rsid w:val="00E96612"/>
    <w:rsid w:val="00E96FDE"/>
    <w:rsid w:val="00EA17DA"/>
    <w:rsid w:val="00EA1C66"/>
    <w:rsid w:val="00EA505C"/>
    <w:rsid w:val="00EA6CD6"/>
    <w:rsid w:val="00EA6E14"/>
    <w:rsid w:val="00EB16A0"/>
    <w:rsid w:val="00EB219C"/>
    <w:rsid w:val="00EB32E4"/>
    <w:rsid w:val="00EB331C"/>
    <w:rsid w:val="00EB691A"/>
    <w:rsid w:val="00EC1D98"/>
    <w:rsid w:val="00EC2D2D"/>
    <w:rsid w:val="00ED165F"/>
    <w:rsid w:val="00ED34C5"/>
    <w:rsid w:val="00ED3A78"/>
    <w:rsid w:val="00ED4222"/>
    <w:rsid w:val="00ED42D4"/>
    <w:rsid w:val="00ED4787"/>
    <w:rsid w:val="00ED4FC1"/>
    <w:rsid w:val="00ED6892"/>
    <w:rsid w:val="00EE1D6E"/>
    <w:rsid w:val="00EE3499"/>
    <w:rsid w:val="00EE3EA5"/>
    <w:rsid w:val="00EE464F"/>
    <w:rsid w:val="00EE57C0"/>
    <w:rsid w:val="00EE7345"/>
    <w:rsid w:val="00EF27FA"/>
    <w:rsid w:val="00EF30E8"/>
    <w:rsid w:val="00EF7BFC"/>
    <w:rsid w:val="00F007F1"/>
    <w:rsid w:val="00F01BC3"/>
    <w:rsid w:val="00F02653"/>
    <w:rsid w:val="00F043AF"/>
    <w:rsid w:val="00F11645"/>
    <w:rsid w:val="00F12C38"/>
    <w:rsid w:val="00F13E07"/>
    <w:rsid w:val="00F17C43"/>
    <w:rsid w:val="00F17FB5"/>
    <w:rsid w:val="00F254D9"/>
    <w:rsid w:val="00F26C13"/>
    <w:rsid w:val="00F2744A"/>
    <w:rsid w:val="00F31548"/>
    <w:rsid w:val="00F33E42"/>
    <w:rsid w:val="00F34B72"/>
    <w:rsid w:val="00F34D03"/>
    <w:rsid w:val="00F37EF8"/>
    <w:rsid w:val="00F40144"/>
    <w:rsid w:val="00F42EC0"/>
    <w:rsid w:val="00F4591B"/>
    <w:rsid w:val="00F50E57"/>
    <w:rsid w:val="00F51154"/>
    <w:rsid w:val="00F53316"/>
    <w:rsid w:val="00F60255"/>
    <w:rsid w:val="00F612A7"/>
    <w:rsid w:val="00F65AE7"/>
    <w:rsid w:val="00F65B29"/>
    <w:rsid w:val="00F712B2"/>
    <w:rsid w:val="00F720D3"/>
    <w:rsid w:val="00F726B3"/>
    <w:rsid w:val="00F73169"/>
    <w:rsid w:val="00F75ED9"/>
    <w:rsid w:val="00F767AC"/>
    <w:rsid w:val="00F775AE"/>
    <w:rsid w:val="00F81435"/>
    <w:rsid w:val="00F83D15"/>
    <w:rsid w:val="00F87A12"/>
    <w:rsid w:val="00F921E3"/>
    <w:rsid w:val="00F922EC"/>
    <w:rsid w:val="00F925A5"/>
    <w:rsid w:val="00F92E4D"/>
    <w:rsid w:val="00F93B75"/>
    <w:rsid w:val="00F94CA7"/>
    <w:rsid w:val="00F94F07"/>
    <w:rsid w:val="00F958DA"/>
    <w:rsid w:val="00F95A5E"/>
    <w:rsid w:val="00FA322A"/>
    <w:rsid w:val="00FA4832"/>
    <w:rsid w:val="00FA64B7"/>
    <w:rsid w:val="00FA76A3"/>
    <w:rsid w:val="00FB0179"/>
    <w:rsid w:val="00FB1A0A"/>
    <w:rsid w:val="00FB5229"/>
    <w:rsid w:val="00FB5FB9"/>
    <w:rsid w:val="00FB7EA2"/>
    <w:rsid w:val="00FC132F"/>
    <w:rsid w:val="00FD1138"/>
    <w:rsid w:val="00FD1916"/>
    <w:rsid w:val="00FD1EB9"/>
    <w:rsid w:val="00FD2111"/>
    <w:rsid w:val="00FD297C"/>
    <w:rsid w:val="00FD5923"/>
    <w:rsid w:val="00FE14ED"/>
    <w:rsid w:val="00FE620F"/>
    <w:rsid w:val="00FE70D0"/>
    <w:rsid w:val="00FE7F8D"/>
    <w:rsid w:val="00FF2AB6"/>
    <w:rsid w:val="00FF307D"/>
    <w:rsid w:val="00FF3F13"/>
    <w:rsid w:val="00FF6C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3517"/>
    <w:pPr>
      <w:widowControl w:val="0"/>
      <w:jc w:val="both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99"/>
    <w:qFormat/>
    <w:rsid w:val="00BE4477"/>
    <w:rPr>
      <w:rFonts w:cs="Times New Roman"/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98324F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8324F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9892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2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2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2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2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388</TotalTime>
  <Pages>5</Pages>
  <Words>152</Words>
  <Characters>869</Characters>
  <Application>Microsoft Office Outlook</Application>
  <DocSecurity>0</DocSecurity>
  <Lines>0</Lines>
  <Paragraphs>0</Paragraphs>
  <ScaleCrop>false</ScaleCrop>
  <Company>Sky123.Org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Sky123.Org</dc:creator>
  <cp:keywords/>
  <dc:description/>
  <cp:lastModifiedBy>Sky123.Org</cp:lastModifiedBy>
  <cp:revision>28</cp:revision>
  <cp:lastPrinted>2016-06-13T07:33:00Z</cp:lastPrinted>
  <dcterms:created xsi:type="dcterms:W3CDTF">2016-06-12T09:52:00Z</dcterms:created>
  <dcterms:modified xsi:type="dcterms:W3CDTF">2016-07-11T10:57:00Z</dcterms:modified>
</cp:coreProperties>
</file>